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2EA" w:rsidRDefault="0035453D" w:rsidP="005F12EA">
      <w:pPr>
        <w:ind w:hanging="142"/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 w:rsidRPr="00217541">
        <w:rPr>
          <w:rFonts w:ascii="TH SarabunPSK" w:hAnsi="TH SarabunPSK" w:cs="TH SarabunPSK"/>
          <w:b/>
          <w:bCs/>
          <w:noProof/>
          <w:color w:val="000000" w:themeColor="text1"/>
          <w:sz w:val="56"/>
          <w:szCs w:val="56"/>
        </w:rPr>
        <w:drawing>
          <wp:inline distT="0" distB="0" distL="0" distR="0">
            <wp:extent cx="548640" cy="61214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1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</w:t>
      </w:r>
      <w:r w:rsidR="00E60858" w:rsidRPr="00217541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t xml:space="preserve">           </w:t>
      </w:r>
      <w:r w:rsidR="00E60858" w:rsidRPr="00217541">
        <w:rPr>
          <w:rFonts w:ascii="TH SarabunPSK" w:hAnsi="TH SarabunPSK" w:cs="TH SarabunPSK"/>
          <w:b/>
          <w:bCs/>
          <w:color w:val="000000" w:themeColor="text1"/>
          <w:sz w:val="58"/>
          <w:szCs w:val="58"/>
          <w:cs/>
        </w:rPr>
        <w:t>บันทึกข้อความ</w:t>
      </w:r>
    </w:p>
    <w:p w:rsidR="0043591C" w:rsidRDefault="00E60858" w:rsidP="005F12EA">
      <w:p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217541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ส่วนราชการ</w:t>
      </w:r>
      <w:r w:rsidRPr="00217541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 </w:t>
      </w:r>
      <w:r w:rsidRPr="0021754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 xml:space="preserve"> </w:t>
      </w:r>
      <w:r w:rsidR="00647165" w:rsidRPr="005F12E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>คณะกรรมการ</w:t>
      </w:r>
      <w:r w:rsidR="00E93C97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>พิจารณาผลการ</w:t>
      </w:r>
      <w:r w:rsidR="005F12EA" w:rsidRPr="005F12EA">
        <w:rPr>
          <w:rFonts w:ascii="TH SarabunPSK" w:hAnsi="TH SarabunPSK" w:cs="TH SarabunPSK"/>
          <w:sz w:val="32"/>
          <w:szCs w:val="32"/>
          <w:u w:val="dotted"/>
          <w:cs/>
        </w:rPr>
        <w:t xml:space="preserve">ประกวดราคาอิเล็กทรอนิกส์ </w:t>
      </w:r>
      <w:r w:rsidR="0043591C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>(</w:t>
      </w:r>
      <w:sdt>
        <w:sdtPr>
          <w:rPr>
            <w:rFonts w:ascii="TH SarabunPSK" w:hAnsi="TH SarabunPSK" w:cs="TH SarabunPSK"/>
            <w:color w:val="808080" w:themeColor="background1" w:themeShade="80"/>
            <w:sz w:val="32"/>
            <w:szCs w:val="32"/>
            <w:u w:val="dotted"/>
            <w:cs/>
          </w:rPr>
          <w:id w:val="712077432"/>
          <w:placeholder>
            <w:docPart w:val="DefaultPlaceholder_1082065158"/>
          </w:placeholder>
        </w:sdtPr>
        <w:sdtEndPr>
          <w:rPr>
            <w:color w:val="000000" w:themeColor="text1"/>
            <w:cs w:val="0"/>
          </w:rPr>
        </w:sdtEndPr>
        <w:sdtContent>
          <w:r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u w:val="dotted"/>
              <w:cs/>
            </w:rPr>
            <w:t>โทร</w:t>
          </w:r>
          <w:r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u w:val="dotted"/>
            </w:rPr>
            <w:t xml:space="preserve">. </w:t>
          </w:r>
          <w:r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u w:val="dotted"/>
              <w:cs/>
            </w:rPr>
            <w:t>๕</w:t>
          </w:r>
          <w:r w:rsidR="00AC12A6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u w:val="dotted"/>
              <w:cs/>
            </w:rPr>
            <w:t>๕๕๘๑</w:t>
          </w:r>
        </w:sdtContent>
      </w:sdt>
      <w:r w:rsidRPr="0021754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>)</w:t>
      </w:r>
      <w:r w:rsidRPr="00217541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="005F12EA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 xml:space="preserve">     </w:t>
      </w:r>
      <w:r w:rsidR="0043591C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 xml:space="preserve">          </w:t>
      </w:r>
      <w:r w:rsidR="005F12E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>.</w:t>
      </w:r>
    </w:p>
    <w:p w:rsidR="00E60858" w:rsidRPr="005F12EA" w:rsidRDefault="00E60858" w:rsidP="005F12E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17541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ที่</w:t>
      </w:r>
      <w:r w:rsidR="00647165" w:rsidRPr="00217541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="00FB14A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B43CE5" w:rsidRPr="00217541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</w:t>
      </w:r>
      <w:r w:rsidR="00647165" w:rsidRPr="00217541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       </w:t>
      </w:r>
      <w:r w:rsidR="005F12E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5F12E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5F12E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="005F12E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ab/>
      </w:r>
      <w:r w:rsidRPr="0021754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217541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วันที่</w:t>
      </w:r>
      <w:r w:rsidRPr="00217541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 xml:space="preserve">           </w:t>
      </w:r>
      <w:r w:rsidR="0077594C" w:rsidRPr="00217541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</w:t>
      </w:r>
      <w:sdt>
        <w:sdtPr>
          <w:rPr>
            <w:rFonts w:ascii="TH SarabunPSK" w:hAnsi="TH SarabunPSK" w:cs="TH SarabunPSK" w:hint="cs"/>
            <w:color w:val="000000" w:themeColor="text1"/>
            <w:sz w:val="32"/>
            <w:szCs w:val="32"/>
            <w:u w:val="dotted"/>
            <w:cs/>
          </w:rPr>
          <w:id w:val="873577293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u w:val="dotted"/>
                <w:cs/>
              </w:rPr>
              <w:id w:val="-1281104273"/>
              <w:placeholder>
                <w:docPart w:val="DefaultPlaceholder_1082065158"/>
              </w:placeholder>
            </w:sdtPr>
            <w:sdtEndPr/>
            <w:sdtContent>
              <w:r w:rsidR="002337B6">
                <w:rPr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dotted"/>
                  <w:cs/>
                </w:rPr>
                <w:t>มี</w:t>
              </w:r>
              <w:r w:rsidR="00150AAA">
                <w:rPr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dotted"/>
                  <w:cs/>
                </w:rPr>
                <w:t>.ค</w:t>
              </w:r>
              <w:r w:rsidR="00D47DFC">
                <w:rPr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dotted"/>
                  <w:cs/>
                </w:rPr>
                <w:t>.</w:t>
              </w:r>
              <w:r w:rsidR="00295983" w:rsidRPr="00217541">
                <w:rPr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dotted"/>
                  <w:cs/>
                </w:rPr>
                <w:t>๖</w:t>
              </w:r>
              <w:r w:rsidR="00F507DD" w:rsidRPr="00B3353B">
                <w:rPr>
                  <w:rFonts w:ascii="TH SarabunPSK" w:hAnsi="TH SarabunPSK" w:cs="TH SarabunPSK" w:hint="cs"/>
                  <w:color w:val="000000" w:themeColor="text1"/>
                  <w:sz w:val="32"/>
                  <w:szCs w:val="32"/>
                  <w:u w:val="dotted"/>
                  <w:cs/>
                </w:rPr>
                <w:t>๑</w:t>
              </w:r>
            </w:sdtContent>
          </w:sdt>
        </w:sdtContent>
      </w:sdt>
      <w:r w:rsidR="005F12E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u w:val="dotted"/>
          <w:cs/>
        </w:rPr>
        <w:tab/>
      </w:r>
      <w:r w:rsidR="005F12E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u w:val="dotted"/>
          <w:cs/>
        </w:rPr>
        <w:tab/>
      </w:r>
      <w:r w:rsidR="005F12E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u w:val="dotted"/>
          <w:cs/>
        </w:rPr>
        <w:tab/>
      </w:r>
      <w:r w:rsidRPr="00217541"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dotted"/>
          <w:cs/>
        </w:rPr>
        <w:tab/>
      </w:r>
      <w:r w:rsidR="005F12EA" w:rsidRPr="005F12EA">
        <w:rPr>
          <w:rFonts w:ascii="TH SarabunPSK" w:hAnsi="TH SarabunPSK" w:cs="TH SarabunPSK" w:hint="cs"/>
          <w:color w:val="000000" w:themeColor="text1"/>
          <w:sz w:val="32"/>
          <w:szCs w:val="32"/>
          <w:u w:val="dotted"/>
          <w:cs/>
        </w:rPr>
        <w:t xml:space="preserve">     .</w:t>
      </w:r>
    </w:p>
    <w:p w:rsidR="0032635A" w:rsidRDefault="00E60858" w:rsidP="0032635A">
      <w:pPr>
        <w:tabs>
          <w:tab w:val="left" w:pos="658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17541">
        <w:rPr>
          <w:rFonts w:ascii="TH SarabunPSK" w:hAnsi="TH SarabunPSK" w:cs="TH SarabunPSK"/>
          <w:b/>
          <w:bCs/>
          <w:color w:val="000000" w:themeColor="text1"/>
          <w:spacing w:val="-14"/>
          <w:sz w:val="40"/>
          <w:szCs w:val="40"/>
          <w:cs/>
        </w:rPr>
        <w:t>เรื่อง</w:t>
      </w:r>
      <w:r w:rsidR="005C13CF" w:rsidRPr="00217541">
        <w:rPr>
          <w:rFonts w:ascii="TH SarabunPSK" w:hAnsi="TH SarabunPSK" w:cs="TH SarabunPSK" w:hint="cs"/>
          <w:b/>
          <w:bCs/>
          <w:color w:val="000000" w:themeColor="text1"/>
          <w:spacing w:val="-14"/>
          <w:sz w:val="40"/>
          <w:szCs w:val="40"/>
          <w:cs/>
        </w:rPr>
        <w:t xml:space="preserve"> </w:t>
      </w:r>
      <w:r w:rsidR="005C13CF" w:rsidRPr="00FB14A8">
        <w:rPr>
          <w:rFonts w:ascii="TH SarabunPSK" w:hAnsi="TH SarabunPSK" w:cs="TH SarabunPSK" w:hint="cs"/>
          <w:b/>
          <w:bCs/>
          <w:color w:val="000000" w:themeColor="text1"/>
          <w:spacing w:val="-14"/>
          <w:sz w:val="40"/>
          <w:szCs w:val="40"/>
          <w:u w:val="dotted"/>
          <w:cs/>
        </w:rPr>
        <w:t xml:space="preserve"> </w:t>
      </w:r>
      <w:r w:rsidRPr="00E9093F">
        <w:rPr>
          <w:rFonts w:ascii="TH SarabunPSK" w:hAnsi="TH SarabunPSK" w:cs="TH SarabunPSK"/>
          <w:color w:val="000000" w:themeColor="text1"/>
          <w:spacing w:val="-8"/>
          <w:sz w:val="32"/>
          <w:szCs w:val="32"/>
          <w:u w:val="dotted"/>
          <w:cs/>
        </w:rPr>
        <w:t>รายงาน</w:t>
      </w:r>
      <w:r w:rsidR="00647165" w:rsidRPr="00E9093F">
        <w:rPr>
          <w:rFonts w:ascii="TH SarabunPSK" w:hAnsi="TH SarabunPSK" w:cs="TH SarabunPSK"/>
          <w:color w:val="000000" w:themeColor="text1"/>
          <w:spacing w:val="-8"/>
          <w:sz w:val="32"/>
          <w:szCs w:val="32"/>
          <w:u w:val="dotted"/>
          <w:cs/>
        </w:rPr>
        <w:t>ผลการ</w:t>
      </w:r>
      <w:r w:rsidR="00563C2C" w:rsidRPr="00E9093F">
        <w:rPr>
          <w:rFonts w:ascii="TH SarabunPSK" w:hAnsi="TH SarabunPSK" w:cs="TH SarabunPSK"/>
          <w:color w:val="000000" w:themeColor="text1"/>
          <w:spacing w:val="-8"/>
          <w:sz w:val="32"/>
          <w:szCs w:val="32"/>
          <w:u w:val="dotted"/>
          <w:cs/>
        </w:rPr>
        <w:t>จ้าง</w:t>
      </w:r>
      <w:sdt>
        <w:sdtPr>
          <w:rPr>
            <w:rFonts w:ascii="TH SarabunPSK" w:hAnsi="TH SarabunPSK" w:cs="TH SarabunPSK"/>
            <w:color w:val="000000" w:themeColor="text1"/>
            <w:spacing w:val="-8"/>
            <w:sz w:val="32"/>
            <w:szCs w:val="32"/>
            <w:u w:val="dotted"/>
            <w:cs/>
          </w:rPr>
          <w:id w:val="-647818850"/>
          <w:placeholder>
            <w:docPart w:val="DefaultPlaceholder_1082065158"/>
          </w:placeholder>
        </w:sdtPr>
        <w:sdtEndPr>
          <w:rPr>
            <w:color w:val="808080" w:themeColor="background1" w:themeShade="80"/>
            <w:spacing w:val="0"/>
            <w:u w:val="none"/>
          </w:rPr>
        </w:sdtEndPr>
        <w:sdtContent>
          <w:r w:rsidR="00FB14A8" w:rsidRPr="002337B6">
            <w:rPr>
              <w:rFonts w:ascii="TH SarabunPSK" w:hAnsi="TH SarabunPSK" w:cs="TH SarabunPSK"/>
              <w:color w:val="808080" w:themeColor="background1" w:themeShade="80"/>
              <w:spacing w:val="-8"/>
              <w:sz w:val="32"/>
              <w:szCs w:val="32"/>
              <w:u w:val="dotted"/>
              <w:cs/>
            </w:rPr>
            <w:t xml:space="preserve">ปรับปรุงพื้นที่เพื่อรองรับการย้าย </w:t>
          </w:r>
          <w:proofErr w:type="spellStart"/>
          <w:r w:rsidR="00FB14A8" w:rsidRPr="002337B6">
            <w:rPr>
              <w:rFonts w:ascii="TH SarabunPSK" w:hAnsi="TH SarabunPSK" w:cs="TH SarabunPSK"/>
              <w:color w:val="808080" w:themeColor="background1" w:themeShade="80"/>
              <w:spacing w:val="-8"/>
              <w:sz w:val="32"/>
              <w:szCs w:val="32"/>
              <w:u w:val="dotted"/>
              <w:cs/>
            </w:rPr>
            <w:t>พัน.สห.ทร</w:t>
          </w:r>
          <w:proofErr w:type="spellEnd"/>
          <w:r w:rsidR="00FB14A8" w:rsidRPr="002337B6">
            <w:rPr>
              <w:rFonts w:ascii="TH SarabunPSK" w:hAnsi="TH SarabunPSK" w:cs="TH SarabunPSK"/>
              <w:color w:val="808080" w:themeColor="background1" w:themeShade="80"/>
              <w:spacing w:val="-8"/>
              <w:sz w:val="32"/>
              <w:szCs w:val="32"/>
              <w:u w:val="dotted"/>
              <w:cs/>
            </w:rPr>
            <w:t xml:space="preserve">.ที่ ๑ กรม </w:t>
          </w:r>
          <w:proofErr w:type="spellStart"/>
          <w:r w:rsidR="00FB14A8" w:rsidRPr="002337B6">
            <w:rPr>
              <w:rFonts w:ascii="TH SarabunPSK" w:hAnsi="TH SarabunPSK" w:cs="TH SarabunPSK"/>
              <w:color w:val="808080" w:themeColor="background1" w:themeShade="80"/>
              <w:spacing w:val="-8"/>
              <w:sz w:val="32"/>
              <w:szCs w:val="32"/>
              <w:u w:val="dotted"/>
              <w:cs/>
            </w:rPr>
            <w:t>สห.ทร</w:t>
          </w:r>
          <w:proofErr w:type="spellEnd"/>
          <w:r w:rsidR="00FB14A8" w:rsidRPr="002337B6">
            <w:rPr>
              <w:rFonts w:ascii="TH SarabunPSK" w:hAnsi="TH SarabunPSK" w:cs="TH SarabunPSK"/>
              <w:color w:val="808080" w:themeColor="background1" w:themeShade="80"/>
              <w:spacing w:val="-8"/>
              <w:sz w:val="32"/>
              <w:szCs w:val="32"/>
              <w:u w:val="dotted"/>
              <w:cs/>
            </w:rPr>
            <w:t>. ภายใต้โครงการปรับปรุ</w:t>
          </w:r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pacing w:val="-8"/>
              <w:sz w:val="32"/>
              <w:szCs w:val="32"/>
              <w:u w:val="dotted"/>
              <w:cs/>
            </w:rPr>
            <w:t>ง</w:t>
          </w:r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ab/>
          </w:r>
          <w:r w:rsidR="00FB14A8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หอประชุม</w:t>
          </w:r>
          <w:r w:rsidR="00FB14A8" w:rsidRPr="002337B6">
            <w:rPr>
              <w:rFonts w:ascii="TH SarabunPSK" w:hAnsi="TH SarabunPSK" w:cs="TH SarabunPSK"/>
              <w:color w:val="808080" w:themeColor="background1" w:themeShade="80"/>
              <w:spacing w:val="-16"/>
              <w:sz w:val="32"/>
              <w:szCs w:val="32"/>
              <w:cs/>
            </w:rPr>
            <w:t>กองทัพเรือ</w:t>
          </w:r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pacing w:val="-16"/>
              <w:sz w:val="32"/>
              <w:szCs w:val="32"/>
              <w:cs/>
            </w:rPr>
            <w:t xml:space="preserve"> </w:t>
          </w:r>
          <w:r w:rsidR="00FB14A8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ตามนโยบายรัฐบาล</w:t>
          </w:r>
        </w:sdtContent>
      </w:sdt>
      <w:r w:rsidR="00E9093F" w:rsidRPr="00FF1A07">
        <w:rPr>
          <w:rFonts w:ascii="TH SarabunPSK" w:hAnsi="TH SarabunPSK" w:cs="TH SarabunPSK"/>
          <w:color w:val="000000"/>
          <w:sz w:val="32"/>
          <w:szCs w:val="32"/>
          <w:cs/>
        </w:rPr>
        <w:t>ด้วยวิธีประกวดราคาอิเล็กทรอนิกส์</w:t>
      </w:r>
    </w:p>
    <w:p w:rsidR="0032635A" w:rsidRDefault="0032635A" w:rsidP="0032635A">
      <w:pPr>
        <w:tabs>
          <w:tab w:val="left" w:pos="658"/>
        </w:tabs>
        <w:jc w:val="thaiDistribute"/>
        <w:rPr>
          <w:rFonts w:ascii="TH SarabunPSK" w:hAnsi="TH SarabunPSK" w:cs="TH SarabunPSK"/>
          <w:color w:val="000000"/>
          <w:sz w:val="12"/>
          <w:szCs w:val="12"/>
        </w:rPr>
      </w:pPr>
    </w:p>
    <w:p w:rsidR="00F62AC0" w:rsidRPr="0032635A" w:rsidRDefault="00647165" w:rsidP="0032635A">
      <w:p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pacing w:val="-14"/>
          <w:sz w:val="32"/>
          <w:szCs w:val="32"/>
        </w:rPr>
      </w:pPr>
      <w:r w:rsidRPr="003263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เสนอ  </w:t>
      </w:r>
      <w:sdt>
        <w:sdtPr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id w:val="-1771153932"/>
          <w:placeholder>
            <w:docPart w:val="DefaultPlaceholder_1082065158"/>
          </w:placeholder>
        </w:sdtPr>
        <w:sdtEndPr>
          <w:rPr>
            <w:spacing w:val="-14"/>
            <w:cs w:val="0"/>
          </w:rPr>
        </w:sdtEndPr>
        <w:sdtContent>
          <w:proofErr w:type="spellStart"/>
          <w:r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ชย.ทร</w:t>
          </w:r>
          <w:proofErr w:type="spellEnd"/>
          <w:r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. (ผ่าน </w:t>
          </w:r>
          <w:proofErr w:type="spellStart"/>
          <w:r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กพ</w:t>
          </w:r>
          <w:proofErr w:type="spellEnd"/>
          <w:r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สด.</w:t>
          </w:r>
          <w:proofErr w:type="spellStart"/>
          <w:r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ชย.ทร</w:t>
          </w:r>
          <w:proofErr w:type="spellEnd"/>
          <w:r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.)</w:t>
          </w:r>
        </w:sdtContent>
      </w:sdt>
    </w:p>
    <w:p w:rsidR="0032635A" w:rsidRDefault="0032635A" w:rsidP="00F61FF7">
      <w:p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pacing w:val="-4"/>
          <w:sz w:val="12"/>
          <w:szCs w:val="12"/>
        </w:rPr>
      </w:pPr>
    </w:p>
    <w:p w:rsidR="0032635A" w:rsidRDefault="0032635A" w:rsidP="0032635A">
      <w:p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pacing w:val="-4"/>
          <w:sz w:val="12"/>
          <w:szCs w:val="12"/>
          <w:cs/>
        </w:rPr>
        <w:tab/>
      </w:r>
      <w:r w:rsidR="00F62AC0" w:rsidRPr="00CB4A96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๑</w:t>
      </w:r>
      <w:r w:rsidR="00F62AC0" w:rsidRPr="00CB4A96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.</w:t>
      </w:r>
      <w:r w:rsidR="00F62AC0" w:rsidRPr="00CB4A96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</w:t>
      </w:r>
      <w:r w:rsidR="0043591C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ตาม</w:t>
      </w:r>
      <w:r w:rsidR="0043591C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>คำสั่ง</w:t>
      </w:r>
      <w:r w:rsidR="00647165" w:rsidRPr="00CB4A96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color w:val="808080" w:themeColor="background1" w:themeShade="80"/>
            <w:spacing w:val="-8"/>
            <w:sz w:val="32"/>
            <w:szCs w:val="32"/>
            <w:cs/>
          </w:rPr>
          <w:id w:val="297345764"/>
          <w:placeholder>
            <w:docPart w:val="DefaultPlaceholder_1082065158"/>
          </w:placeholder>
        </w:sdtPr>
        <w:sdtEndPr>
          <w:rPr>
            <w:rFonts w:hint="cs"/>
            <w:color w:val="000000" w:themeColor="text1"/>
          </w:rPr>
        </w:sdtEndPr>
        <w:sdtContent>
          <w:proofErr w:type="spellStart"/>
          <w:r w:rsidR="00647165" w:rsidRPr="002337B6">
            <w:rPr>
              <w:rFonts w:ascii="TH SarabunPSK" w:hAnsi="TH SarabunPSK" w:cs="TH SarabunPSK"/>
              <w:color w:val="808080" w:themeColor="background1" w:themeShade="80"/>
              <w:spacing w:val="-8"/>
              <w:sz w:val="32"/>
              <w:szCs w:val="32"/>
              <w:cs/>
            </w:rPr>
            <w:t>ชย.ทร</w:t>
          </w:r>
          <w:proofErr w:type="spellEnd"/>
          <w:r w:rsidR="00647165" w:rsidRPr="002337B6">
            <w:rPr>
              <w:rFonts w:ascii="TH SarabunPSK" w:hAnsi="TH SarabunPSK" w:cs="TH SarabunPSK"/>
              <w:color w:val="808080" w:themeColor="background1" w:themeShade="80"/>
              <w:spacing w:val="-8"/>
              <w:sz w:val="32"/>
              <w:szCs w:val="32"/>
              <w:cs/>
            </w:rPr>
            <w:t>.</w:t>
          </w:r>
          <w:r w:rsidR="005348EF" w:rsidRPr="002337B6">
            <w:rPr>
              <w:rFonts w:ascii="TH SarabunPSK" w:hAnsi="TH SarabunPSK" w:cs="TH SarabunPSK"/>
              <w:color w:val="808080" w:themeColor="background1" w:themeShade="80"/>
              <w:spacing w:val="-8"/>
              <w:sz w:val="32"/>
              <w:szCs w:val="32"/>
              <w:cs/>
            </w:rPr>
            <w:t xml:space="preserve"> </w:t>
          </w:r>
          <w:r w:rsidR="0043591C" w:rsidRPr="002337B6">
            <w:rPr>
              <w:rFonts w:ascii="TH SarabunPSK" w:hAnsi="TH SarabunPSK" w:cs="TH SarabunPSK" w:hint="cs"/>
              <w:color w:val="808080" w:themeColor="background1" w:themeShade="80"/>
              <w:spacing w:val="-8"/>
              <w:sz w:val="32"/>
              <w:szCs w:val="32"/>
              <w:cs/>
            </w:rPr>
            <w:t>ที่ ๑/๒๕๖๑</w:t>
          </w:r>
        </w:sdtContent>
      </w:sdt>
      <w:r w:rsidR="0043591C">
        <w:rPr>
          <w:rFonts w:ascii="TH SarabunPSK" w:hAnsi="TH SarabunPSK" w:cs="TH SarabunPSK" w:hint="cs"/>
          <w:color w:val="000000" w:themeColor="text1"/>
          <w:spacing w:val="-8"/>
          <w:sz w:val="32"/>
          <w:szCs w:val="32"/>
          <w:cs/>
        </w:rPr>
        <w:t xml:space="preserve"> </w:t>
      </w:r>
      <w:r w:rsidR="00647165" w:rsidRPr="00CB4A96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แต่ง</w:t>
      </w:r>
      <w:r w:rsidR="0043591C">
        <w:rPr>
          <w:rFonts w:ascii="TH SarabunPSK" w:hAnsi="TH SarabunPSK" w:cs="TH SarabunPSK"/>
          <w:color w:val="000000" w:themeColor="text1"/>
          <w:spacing w:val="-14"/>
          <w:sz w:val="32"/>
          <w:szCs w:val="32"/>
          <w:cs/>
        </w:rPr>
        <w:t>ตั้งให้</w:t>
      </w:r>
      <w:r w:rsidR="00647165" w:rsidRPr="00CB4A96">
        <w:rPr>
          <w:rFonts w:ascii="TH SarabunPSK" w:hAnsi="TH SarabunPSK" w:cs="TH SarabunPSK"/>
          <w:color w:val="000000" w:themeColor="text1"/>
          <w:spacing w:val="-14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221865260"/>
          <w:placeholder>
            <w:docPart w:val="DefaultPlaceholder_1082065158"/>
          </w:placeholder>
        </w:sdtPr>
        <w:sdtEndPr>
          <w:rPr>
            <w:rFonts w:hint="cs"/>
          </w:rPr>
        </w:sdtEndPr>
        <w:sdtContent>
          <w:proofErr w:type="spellStart"/>
          <w:r w:rsidR="00E9093F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น.อ</w:t>
          </w:r>
          <w:proofErr w:type="spellEnd"/>
          <w:r w:rsidR="00E9093F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.</w:t>
          </w:r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สุรินทร์  </w:t>
          </w:r>
          <w:proofErr w:type="spellStart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เกษงาม</w:t>
          </w:r>
          <w:proofErr w:type="spellEnd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 </w:t>
          </w:r>
          <w:r w:rsidR="002C3E26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(</w:t>
          </w:r>
          <w:r w:rsidR="00E9093F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ประธานกรรมการ</w:t>
          </w:r>
          <w:r w:rsidR="002C3E26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) </w:t>
          </w:r>
          <w:r w:rsidR="00F61FF7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     </w:t>
          </w:r>
          <w:proofErr w:type="spellStart"/>
          <w:r w:rsidR="00E9093F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น.อ</w:t>
          </w:r>
          <w:proofErr w:type="spellEnd"/>
          <w:r w:rsidR="00E9093F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.</w:t>
          </w:r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สมศักดิ์  เที่ยงแท้</w:t>
          </w:r>
          <w:r w:rsidR="002C3E26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 (</w:t>
          </w:r>
          <w:r w:rsidR="00E9093F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กรรมการ</w:t>
          </w:r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และเลขานุการ</w:t>
          </w:r>
          <w:r w:rsidR="002C3E26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) </w:t>
          </w:r>
          <w:proofErr w:type="spellStart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น.อ</w:t>
          </w:r>
          <w:proofErr w:type="spellEnd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.สมนึก  </w:t>
          </w:r>
          <w:proofErr w:type="spellStart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พงษ์</w:t>
          </w:r>
          <w:proofErr w:type="spellEnd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สิน </w:t>
          </w:r>
          <w:r w:rsidR="002C3E26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(กรรมการ) </w:t>
          </w:r>
          <w:proofErr w:type="spellStart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น.ท</w:t>
          </w:r>
          <w:proofErr w:type="spellEnd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.เกรียงไกร  เตโชเวโรจน์ (กรรมการและผู้ช่วยเลขานุการ) และว่าที่ </w:t>
          </w:r>
          <w:proofErr w:type="spellStart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น.ต</w:t>
          </w:r>
          <w:proofErr w:type="spellEnd"/>
          <w:r w:rsidR="00E9093F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.นาวี  กำเลิศทอง (กรรมการ)</w:t>
          </w:r>
        </w:sdtContent>
      </w:sdt>
      <w:r w:rsidR="00E909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7165" w:rsidRPr="00CB4A96">
        <w:rPr>
          <w:rFonts w:ascii="TH SarabunPSK" w:hAnsi="TH SarabunPSK" w:cs="TH SarabunPSK"/>
          <w:color w:val="000000" w:themeColor="text1"/>
          <w:spacing w:val="-14"/>
          <w:sz w:val="32"/>
          <w:szCs w:val="32"/>
          <w:cs/>
        </w:rPr>
        <w:t>เป็นคณะกรรมการ</w:t>
      </w:r>
      <w:r w:rsidR="00563C2C" w:rsidRPr="00CB4A96">
        <w:rPr>
          <w:rFonts w:ascii="TH SarabunPSK" w:hAnsi="TH SarabunPSK" w:cs="TH SarabunPSK"/>
          <w:color w:val="000000" w:themeColor="text1"/>
          <w:spacing w:val="-14"/>
          <w:sz w:val="32"/>
          <w:szCs w:val="32"/>
          <w:cs/>
        </w:rPr>
        <w:t>จ้าง</w:t>
      </w:r>
      <w:r w:rsidR="009A1949" w:rsidRPr="00FF1A07">
        <w:rPr>
          <w:rFonts w:ascii="TH SarabunPSK" w:hAnsi="TH SarabunPSK" w:cs="TH SarabunPSK"/>
          <w:color w:val="000000"/>
          <w:sz w:val="32"/>
          <w:szCs w:val="32"/>
          <w:cs/>
        </w:rPr>
        <w:t>ด้วยวิธีประกวดราคาอิเล็กทรอนิกส์</w:t>
      </w:r>
      <w:r w:rsidR="0043591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43591C">
        <w:rPr>
          <w:rFonts w:ascii="TH SarabunPSK" w:hAnsi="TH SarabunPSK" w:cs="TH SarabunPSK" w:hint="cs"/>
          <w:color w:val="000000"/>
          <w:sz w:val="32"/>
          <w:szCs w:val="32"/>
          <w:cs/>
        </w:rPr>
        <w:t>งาน</w:t>
      </w:r>
      <w:r w:rsidR="009A1949" w:rsidRPr="00FF1A07">
        <w:rPr>
          <w:rFonts w:ascii="TH SarabunPSK" w:hAnsi="TH SarabunPSK" w:cs="TH SarabunPSK"/>
          <w:sz w:val="32"/>
          <w:szCs w:val="32"/>
          <w:cs/>
        </w:rPr>
        <w:t>จ้าง</w:t>
      </w:r>
      <w:sdt>
        <w:sdtPr>
          <w:rPr>
            <w:rFonts w:ascii="TH SarabunPSK" w:hAnsi="TH SarabunPSK" w:cs="TH SarabunPSK"/>
            <w:color w:val="808080" w:themeColor="background1" w:themeShade="80"/>
            <w:sz w:val="32"/>
            <w:szCs w:val="32"/>
            <w:cs/>
          </w:rPr>
          <w:id w:val="107399464"/>
          <w:placeholder>
            <w:docPart w:val="DefaultPlaceholder_1082065158"/>
          </w:placeholder>
        </w:sdtPr>
        <w:sdtEndPr/>
        <w:sdtContent>
          <w:r w:rsidR="009A1949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ปรับปรุงพื้นที่เพื่อรองรับการย้าย </w:t>
          </w:r>
          <w:proofErr w:type="spellStart"/>
          <w:r w:rsidR="009A1949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พัน.สห.ทร</w:t>
          </w:r>
          <w:proofErr w:type="spellEnd"/>
          <w:r w:rsidR="009A1949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.ที่ ๑ กรม </w:t>
          </w:r>
          <w:proofErr w:type="spellStart"/>
          <w:r w:rsidR="009A1949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สห.ทร</w:t>
          </w:r>
          <w:proofErr w:type="spellEnd"/>
          <w:r w:rsidR="009A1949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. ภายใต้โครงการปรับปรุงหอประชุมกองทัพเรือตามนโยบายรัฐบาล</w:t>
          </w:r>
        </w:sdtContent>
      </w:sdt>
      <w:r w:rsidR="009A1949" w:rsidRPr="002337B6"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  <w:t xml:space="preserve"> </w:t>
      </w:r>
      <w:r w:rsidR="009A1949" w:rsidRPr="00FF1A07">
        <w:rPr>
          <w:rFonts w:ascii="TH SarabunPSK" w:hAnsi="TH SarabunPSK" w:cs="TH SarabunPSK"/>
          <w:color w:val="000000"/>
          <w:sz w:val="32"/>
          <w:szCs w:val="32"/>
          <w:cs/>
        </w:rPr>
        <w:t>ด้วยวิธีประกวดราคาอิเล็กทรอนิกส์</w:t>
      </w:r>
      <w:r w:rsidR="009A1949" w:rsidRPr="00FF1A0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5453D" w:rsidRPr="00CA5BEC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ด้วยราคากลาง </w:t>
      </w:r>
      <w:r w:rsidR="009A1949" w:rsidRPr="00FF1A07">
        <w:rPr>
          <w:rFonts w:ascii="TH SarabunPSK" w:hAnsi="TH SarabunPSK" w:cs="TH SarabunPSK"/>
          <w:color w:val="000000"/>
          <w:sz w:val="32"/>
          <w:szCs w:val="32"/>
          <w:cs/>
        </w:rPr>
        <w:t xml:space="preserve">๒๕,๐๐๐,๐๐๐ บาท </w:t>
      </w:r>
      <w:r w:rsidR="009A1949" w:rsidRPr="00FF1A07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(ยี่สิบห้าล้านบาทถ้วน)</w:t>
      </w:r>
      <w:r w:rsidR="002C3E26" w:rsidRPr="00CB4A96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 </w:t>
      </w:r>
      <w:r w:rsidR="0043591C">
        <w:rPr>
          <w:rFonts w:ascii="TH SarabunPSK" w:hAnsi="TH SarabunPSK" w:cs="TH SarabunPSK" w:hint="cs"/>
          <w:color w:val="000000" w:themeColor="text1"/>
          <w:spacing w:val="-14"/>
          <w:sz w:val="32"/>
          <w:szCs w:val="32"/>
          <w:cs/>
        </w:rPr>
        <w:t>นั้น</w:t>
      </w:r>
      <w:r w:rsidR="0043591C">
        <w:rPr>
          <w:rFonts w:ascii="TH SarabunPSK" w:hAnsi="TH SarabunPSK" w:cs="TH SarabunPSK"/>
          <w:color w:val="000000" w:themeColor="text1"/>
          <w:spacing w:val="-14"/>
          <w:sz w:val="32"/>
          <w:szCs w:val="32"/>
        </w:rPr>
        <w:t xml:space="preserve"> </w:t>
      </w:r>
      <w:r w:rsidR="0043591C">
        <w:rPr>
          <w:rFonts w:ascii="TH SarabunPSK" w:hAnsi="TH SarabunPSK" w:cs="TH SarabunPSK" w:hint="cs"/>
          <w:color w:val="000000" w:themeColor="text1"/>
          <w:spacing w:val="-14"/>
          <w:sz w:val="32"/>
          <w:szCs w:val="32"/>
          <w:cs/>
        </w:rPr>
        <w:t>คณะกรรมการฯ ดำเนินการแล้ว ดังนี้</w:t>
      </w:r>
    </w:p>
    <w:p w:rsidR="0032635A" w:rsidRDefault="0032635A" w:rsidP="0032635A">
      <w:p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pacing w:val="-10"/>
          <w:sz w:val="12"/>
          <w:szCs w:val="12"/>
        </w:rPr>
      </w:pPr>
    </w:p>
    <w:p w:rsidR="0032635A" w:rsidRDefault="0032635A" w:rsidP="0032635A">
      <w:p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pacing w:val="-10"/>
          <w:sz w:val="12"/>
          <w:szCs w:val="12"/>
          <w:cs/>
        </w:rPr>
        <w:tab/>
      </w:r>
      <w:r w:rsidR="008E4C89" w:rsidRPr="0032635A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๒. </w:t>
      </w:r>
      <w:proofErr w:type="spellStart"/>
      <w:r w:rsidR="008E4C89" w:rsidRPr="0032635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ชย.ทร</w:t>
      </w:r>
      <w:proofErr w:type="spellEnd"/>
      <w:r w:rsidR="008E4C89" w:rsidRPr="0032635A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.ประกาศประกวดราคาจ้าง</w:t>
      </w:r>
      <w:sdt>
        <w:sdtPr>
          <w:rPr>
            <w:rFonts w:ascii="TH SarabunPSK" w:hAnsi="TH SarabunPSK" w:cs="TH SarabunPSK"/>
            <w:spacing w:val="-10"/>
            <w:sz w:val="32"/>
            <w:szCs w:val="32"/>
            <w:cs/>
          </w:rPr>
          <w:id w:val="-1021547863"/>
          <w:placeholder>
            <w:docPart w:val="DefaultPlaceholder_1082065158"/>
          </w:placeholder>
        </w:sdtPr>
        <w:sdtEndPr>
          <w:rPr>
            <w:rFonts w:hint="cs"/>
            <w:spacing w:val="0"/>
          </w:rPr>
        </w:sdtEndPr>
        <w:sdtContent>
          <w:r w:rsidR="008E4C89" w:rsidRPr="002337B6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 xml:space="preserve">ปรับปรุงพื้นที่เพื่อรองรับการย้าย </w:t>
          </w:r>
          <w:proofErr w:type="spellStart"/>
          <w:r w:rsidR="008E4C89" w:rsidRPr="002337B6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>พัน.สห.ทร</w:t>
          </w:r>
          <w:proofErr w:type="spellEnd"/>
          <w:r w:rsidR="008E4C89" w:rsidRPr="002337B6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 xml:space="preserve">.ที่ ๑ กรม </w:t>
          </w:r>
          <w:proofErr w:type="spellStart"/>
          <w:r w:rsidR="008E4C89" w:rsidRPr="002337B6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>สห.ทร</w:t>
          </w:r>
          <w:proofErr w:type="spellEnd"/>
          <w:r w:rsidR="008E4C89" w:rsidRPr="002337B6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 xml:space="preserve">. </w:t>
          </w:r>
          <w:r w:rsidR="008E4C89" w:rsidRPr="002337B6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ภายใต้โครงการปรับปรุงหอประชุมกองทัพเรือตามนโยบายรัฐบาล</w:t>
          </w:r>
        </w:sdtContent>
      </w:sdt>
      <w:r w:rsidR="008E4C89" w:rsidRPr="003263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4C89" w:rsidRPr="0032635A">
        <w:rPr>
          <w:rFonts w:ascii="TH SarabunPSK" w:hAnsi="TH SarabunPSK" w:cs="TH SarabunPSK"/>
          <w:color w:val="000000"/>
          <w:sz w:val="32"/>
          <w:szCs w:val="32"/>
          <w:cs/>
        </w:rPr>
        <w:t>ด้วยวิธีประกวดราคาอิเล็กทรอนิกส์</w:t>
      </w:r>
      <w:r w:rsidR="002171C2" w:rsidRPr="0032635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61FF7" w:rsidRPr="0032635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</w:t>
      </w:r>
      <w:r w:rsidR="00E93C97" w:rsidRPr="0032635A">
        <w:rPr>
          <w:rFonts w:ascii="TH SarabunPSK" w:hAnsi="TH SarabunPSK" w:cs="TH SarabunPSK" w:hint="cs"/>
          <w:color w:val="000000"/>
          <w:sz w:val="32"/>
          <w:szCs w:val="32"/>
          <w:cs/>
        </w:rPr>
        <w:t>โดยกำหนดให้ผู้สนใจเสนอ</w:t>
      </w:r>
      <w:r w:rsidR="008E4C89" w:rsidRPr="0032635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ราคา ซื้อเอกสารประกวดราคาจ้างฯ ระหว่างวันที่ </w:t>
      </w:r>
      <w:sdt>
        <w:sdtPr>
          <w:rPr>
            <w:rFonts w:ascii="TH SarabunPSK" w:hAnsi="TH SarabunPSK" w:cs="TH SarabunPSK" w:hint="cs"/>
            <w:color w:val="808080" w:themeColor="background1" w:themeShade="80"/>
            <w:sz w:val="32"/>
            <w:szCs w:val="32"/>
            <w:cs/>
          </w:rPr>
          <w:id w:val="1266263354"/>
          <w:placeholder>
            <w:docPart w:val="DefaultPlaceholder_1082065158"/>
          </w:placeholder>
        </w:sdtPr>
        <w:sdtEndPr>
          <w:rPr>
            <w:color w:val="000000"/>
          </w:rPr>
        </w:sdtEndPr>
        <w:sdtContent>
          <w:r w:rsidR="008E4C89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๓๑ ม.ค.๖๑</w:t>
          </w:r>
          <w:r w:rsidR="00881EFD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 </w:t>
          </w:r>
          <w:r w:rsidR="00FD2F1C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ถึง</w:t>
          </w:r>
          <w:r w:rsidR="00095289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 </w:t>
          </w:r>
          <w:r w:rsidR="00881EFD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๒๐ ก.พ.๖๑</w:t>
          </w:r>
        </w:sdtContent>
      </w:sdt>
      <w:r w:rsidR="00881EFD" w:rsidRPr="0032635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และยื่นข้อเสนอและเสนอราคาทางระบบจัดซื้อจัดจ้างภาครัฐด้วยอิเล็กทรอนิกส์</w:t>
      </w:r>
      <w:r w:rsidR="00095289" w:rsidRPr="003263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ในวันที่ </w:t>
      </w:r>
      <w:sdt>
        <w:sdtPr>
          <w:rPr>
            <w:rFonts w:ascii="TH SarabunPSK" w:hAnsi="TH SarabunPSK" w:cs="TH SarabunPSK" w:hint="cs"/>
            <w:color w:val="808080" w:themeColor="background1" w:themeShade="80"/>
            <w:sz w:val="32"/>
            <w:szCs w:val="32"/>
            <w:cs/>
          </w:rPr>
          <w:id w:val="2087336250"/>
          <w:placeholder>
            <w:docPart w:val="DefaultPlaceholder_1082065158"/>
          </w:placeholder>
        </w:sdtPr>
        <w:sdtEndPr/>
        <w:sdtContent>
          <w:r w:rsidR="00095289" w:rsidRPr="006E7C38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๒๑ ก.พ.๖๑</w:t>
          </w:r>
        </w:sdtContent>
      </w:sdt>
      <w:r w:rsidR="00095289" w:rsidRPr="003263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E1329" w:rsidRPr="003263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มีรายละเอียดดังนี้</w:t>
      </w:r>
    </w:p>
    <w:p w:rsidR="00CB4A96" w:rsidRPr="0032635A" w:rsidRDefault="0032635A" w:rsidP="0032635A">
      <w:pPr>
        <w:tabs>
          <w:tab w:val="left" w:pos="1701"/>
        </w:tabs>
        <w:jc w:val="thaiDistribute"/>
        <w:rPr>
          <w:rFonts w:ascii="TH SarabunPSK" w:hAnsi="TH SarabunPSK" w:cs="TH SarabunPSK"/>
          <w:color w:val="000000" w:themeColor="text1"/>
          <w:spacing w:val="-14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ab/>
      </w:r>
      <w:r w:rsidR="00E94FCA" w:rsidRPr="0032635A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๒.๑</w:t>
      </w:r>
      <w:r w:rsidR="0083778A" w:rsidRPr="0032635A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</w:t>
      </w:r>
      <w:r w:rsidR="00E93C97" w:rsidRPr="003263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ผู้สนใจซื้อ/ดาวน์โหลดเอกสารประกวดราคาจ้าง จำนวน </w:t>
      </w:r>
      <w:sdt>
        <w:sdtPr>
          <w:rPr>
            <w:rFonts w:ascii="TH SarabunPSK" w:hAnsi="TH SarabunPSK" w:cs="TH SarabunPSK" w:hint="cs"/>
            <w:color w:val="808080" w:themeColor="background1" w:themeShade="80"/>
            <w:sz w:val="32"/>
            <w:szCs w:val="32"/>
            <w:cs/>
          </w:rPr>
          <w:id w:val="1672982383"/>
          <w:placeholder>
            <w:docPart w:val="DefaultPlaceholder_1082065158"/>
          </w:placeholder>
        </w:sdtPr>
        <w:sdtEndPr>
          <w:rPr>
            <w:color w:val="000000" w:themeColor="text1"/>
          </w:rPr>
        </w:sdtEndPr>
        <w:sdtContent>
          <w:r w:rsidR="00FF4B12" w:rsidRPr="002337B6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๓</w:t>
          </w:r>
        </w:sdtContent>
      </w:sdt>
      <w:r w:rsidR="00434E5E" w:rsidRPr="003263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ราย คือ</w:t>
      </w:r>
    </w:p>
    <w:p w:rsidR="00CB4A96" w:rsidRPr="002337B6" w:rsidRDefault="00CB4A96" w:rsidP="00CA5BEC">
      <w:pPr>
        <w:pStyle w:val="a4"/>
        <w:tabs>
          <w:tab w:val="clear" w:pos="1080"/>
          <w:tab w:val="left" w:pos="2114"/>
          <w:tab w:val="left" w:pos="4678"/>
        </w:tabs>
        <w:spacing w:line="380" w:lineRule="exact"/>
        <w:jc w:val="thaiDistribute"/>
        <w:rPr>
          <w:rFonts w:ascii="TH SarabunPSK" w:hAnsi="TH SarabunPSK" w:cs="TH SarabunPSK"/>
          <w:color w:val="808080" w:themeColor="background1" w:themeShade="80"/>
        </w:rPr>
      </w:pPr>
      <w:r w:rsidRPr="00CA5BEC">
        <w:rPr>
          <w:rFonts w:ascii="TH SarabunPSK" w:hAnsi="TH SarabunPSK" w:cs="TH SarabunPSK"/>
          <w:color w:val="000000" w:themeColor="text1"/>
          <w:cs/>
        </w:rPr>
        <w:tab/>
      </w:r>
      <w:sdt>
        <w:sdtPr>
          <w:rPr>
            <w:rFonts w:ascii="TH SarabunPSK" w:hAnsi="TH SarabunPSK" w:cs="TH SarabunPSK"/>
            <w:color w:val="808080" w:themeColor="background1" w:themeShade="80"/>
            <w:cs/>
          </w:rPr>
          <w:id w:val="-1950999932"/>
          <w:placeholder>
            <w:docPart w:val="DefaultPlaceholder_1082065158"/>
          </w:placeholder>
        </w:sdtPr>
        <w:sdtEndPr>
          <w:rPr>
            <w:cs w:val="0"/>
          </w:rPr>
        </w:sdtEndPr>
        <w:sdtContent>
          <w:r w:rsidR="00F31FBA" w:rsidRPr="002337B6">
            <w:rPr>
              <w:rFonts w:ascii="TH SarabunPSK" w:hAnsi="TH SarabunPSK" w:cs="TH SarabunPSK"/>
              <w:color w:val="808080" w:themeColor="background1" w:themeShade="80"/>
              <w:cs/>
            </w:rPr>
            <w:t xml:space="preserve">๒.๑.๑ </w:t>
          </w:r>
          <w:r w:rsidR="002337B6" w:rsidRPr="002337B6">
            <w:rPr>
              <w:rFonts w:ascii="TH SarabunPSK" w:hAnsi="TH SarabunPSK" w:cs="TH SarabunPSK"/>
              <w:color w:val="808080" w:themeColor="background1" w:themeShade="80"/>
            </w:rPr>
            <w:t xml:space="preserve">                                                    </w:t>
          </w:r>
        </w:sdtContent>
      </w:sdt>
    </w:p>
    <w:p w:rsidR="00CB4A96" w:rsidRPr="002337B6" w:rsidRDefault="00CB4A96" w:rsidP="00CA5BEC">
      <w:pPr>
        <w:pStyle w:val="30"/>
        <w:tabs>
          <w:tab w:val="clear" w:pos="1080"/>
          <w:tab w:val="left" w:pos="2127"/>
        </w:tabs>
        <w:spacing w:line="380" w:lineRule="exact"/>
        <w:rPr>
          <w:rFonts w:ascii="TH SarabunPSK" w:hAnsi="TH SarabunPSK" w:cs="TH SarabunPSK"/>
          <w:color w:val="808080" w:themeColor="background1" w:themeShade="80"/>
        </w:rPr>
      </w:pPr>
      <w:r w:rsidRPr="002337B6">
        <w:rPr>
          <w:rFonts w:ascii="TH SarabunPSK" w:hAnsi="TH SarabunPSK" w:cs="TH SarabunPSK"/>
          <w:color w:val="808080" w:themeColor="background1" w:themeShade="80"/>
          <w:cs/>
        </w:rPr>
        <w:tab/>
      </w:r>
      <w:sdt>
        <w:sdtPr>
          <w:rPr>
            <w:rFonts w:ascii="TH SarabunPSK" w:hAnsi="TH SarabunPSK" w:cs="TH SarabunPSK"/>
            <w:color w:val="808080" w:themeColor="background1" w:themeShade="80"/>
            <w:cs/>
          </w:rPr>
          <w:id w:val="1361090526"/>
          <w:placeholder>
            <w:docPart w:val="DefaultPlaceholder_1082065158"/>
          </w:placeholder>
        </w:sdtPr>
        <w:sdtEndPr>
          <w:rPr>
            <w:cs w:val="0"/>
          </w:rPr>
        </w:sdtEndPr>
        <w:sdtContent>
          <w:r w:rsidRPr="002337B6">
            <w:rPr>
              <w:rFonts w:ascii="TH SarabunPSK" w:hAnsi="TH SarabunPSK" w:cs="TH SarabunPSK"/>
              <w:color w:val="808080" w:themeColor="background1" w:themeShade="80"/>
              <w:cs/>
            </w:rPr>
            <w:t xml:space="preserve">๒.๑.๒ </w:t>
          </w:r>
          <w:r w:rsidR="002337B6" w:rsidRPr="002337B6">
            <w:rPr>
              <w:rFonts w:ascii="TH SarabunPSK" w:hAnsi="TH SarabunPSK" w:cs="TH SarabunPSK"/>
              <w:color w:val="808080" w:themeColor="background1" w:themeShade="80"/>
            </w:rPr>
            <w:t xml:space="preserve">                                                    </w:t>
          </w:r>
        </w:sdtContent>
      </w:sdt>
    </w:p>
    <w:p w:rsidR="002171C2" w:rsidRPr="002337B6" w:rsidRDefault="00CB4A96" w:rsidP="002171C2">
      <w:pPr>
        <w:pStyle w:val="30"/>
        <w:tabs>
          <w:tab w:val="clear" w:pos="1080"/>
          <w:tab w:val="left" w:pos="2127"/>
        </w:tabs>
        <w:spacing w:line="380" w:lineRule="exact"/>
        <w:jc w:val="left"/>
        <w:rPr>
          <w:rFonts w:ascii="TH SarabunPSK" w:hAnsi="TH SarabunPSK" w:cs="TH SarabunPSK"/>
          <w:color w:val="808080" w:themeColor="background1" w:themeShade="80"/>
        </w:rPr>
      </w:pPr>
      <w:r w:rsidRPr="002337B6">
        <w:rPr>
          <w:rFonts w:ascii="TH SarabunPSK" w:hAnsi="TH SarabunPSK" w:cs="TH SarabunPSK"/>
          <w:color w:val="808080" w:themeColor="background1" w:themeShade="80"/>
          <w:cs/>
        </w:rPr>
        <w:tab/>
      </w:r>
      <w:sdt>
        <w:sdtPr>
          <w:rPr>
            <w:rFonts w:ascii="TH SarabunPSK" w:hAnsi="TH SarabunPSK" w:cs="TH SarabunPSK"/>
            <w:color w:val="808080" w:themeColor="background1" w:themeShade="80"/>
            <w:cs/>
          </w:rPr>
          <w:id w:val="1896161060"/>
          <w:placeholder>
            <w:docPart w:val="DefaultPlaceholder_1082065158"/>
          </w:placeholder>
        </w:sdtPr>
        <w:sdtEndPr/>
        <w:sdtContent>
          <w:r w:rsidRPr="002337B6">
            <w:rPr>
              <w:rFonts w:ascii="TH SarabunPSK" w:hAnsi="TH SarabunPSK" w:cs="TH SarabunPSK"/>
              <w:color w:val="808080" w:themeColor="background1" w:themeShade="80"/>
              <w:cs/>
            </w:rPr>
            <w:t xml:space="preserve">๒.๑.๓ </w:t>
          </w:r>
          <w:r w:rsidR="002337B6" w:rsidRPr="002337B6">
            <w:rPr>
              <w:rFonts w:ascii="TH SarabunPSK" w:hAnsi="TH SarabunPSK" w:cs="TH SarabunPSK" w:hint="cs"/>
              <w:color w:val="808080" w:themeColor="background1" w:themeShade="80"/>
              <w:cs/>
            </w:rPr>
            <w:t xml:space="preserve">                                                      </w:t>
          </w:r>
        </w:sdtContent>
      </w:sdt>
      <w:r w:rsidRPr="002337B6">
        <w:rPr>
          <w:rFonts w:ascii="TH SarabunPSK" w:hAnsi="TH SarabunPSK" w:cs="TH SarabunPSK"/>
          <w:color w:val="808080" w:themeColor="background1" w:themeShade="80"/>
          <w:cs/>
        </w:rPr>
        <w:t xml:space="preserve"> </w:t>
      </w:r>
    </w:p>
    <w:p w:rsidR="00F02C7D" w:rsidRPr="00CA5BEC" w:rsidRDefault="002171C2" w:rsidP="00D109FF">
      <w:pPr>
        <w:pStyle w:val="30"/>
        <w:tabs>
          <w:tab w:val="clear" w:pos="1080"/>
          <w:tab w:val="left" w:pos="1701"/>
        </w:tabs>
        <w:spacing w:line="380" w:lineRule="exact"/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</w:rPr>
        <w:tab/>
      </w:r>
      <w:r w:rsidR="008E1F6E" w:rsidRPr="00CA5BEC">
        <w:rPr>
          <w:rFonts w:ascii="TH SarabunPSK" w:hAnsi="TH SarabunPSK" w:cs="TH SarabunPSK"/>
          <w:color w:val="000000" w:themeColor="text1"/>
          <w:cs/>
        </w:rPr>
        <w:t>๒.๒</w:t>
      </w:r>
      <w:r w:rsidR="00E11DE7" w:rsidRPr="00CA5BEC">
        <w:rPr>
          <w:rFonts w:ascii="TH SarabunPSK" w:hAnsi="TH SarabunPSK" w:cs="TH SarabunPSK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เอกสารประกวดราคาจ้างฯ</w:t>
      </w:r>
      <w:r w:rsidR="00D109FF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olor w:val="000000"/>
          <w:cs/>
        </w:rPr>
        <w:t xml:space="preserve">เลขที่ </w:t>
      </w:r>
      <w:sdt>
        <w:sdtPr>
          <w:rPr>
            <w:rFonts w:ascii="TH SarabunPSK" w:hAnsi="TH SarabunPSK" w:cs="TH SarabunPSK" w:hint="cs"/>
            <w:color w:val="808080" w:themeColor="background1" w:themeShade="80"/>
            <w:cs/>
          </w:rPr>
          <w:id w:val="-1635558033"/>
          <w:placeholder>
            <w:docPart w:val="DefaultPlaceholder_1082065158"/>
          </w:placeholder>
        </w:sdtPr>
        <w:sdtEndPr>
          <w:rPr>
            <w:color w:val="000000"/>
          </w:rPr>
        </w:sdtEndPr>
        <w:sdtContent>
          <w:r w:rsidRPr="002337B6">
            <w:rPr>
              <w:rFonts w:ascii="TH SarabunPSK" w:hAnsi="TH SarabunPSK" w:cs="TH SarabunPSK" w:hint="cs"/>
              <w:color w:val="808080" w:themeColor="background1" w:themeShade="80"/>
              <w:cs/>
            </w:rPr>
            <w:t>๔/</w:t>
          </w:r>
          <w:proofErr w:type="spellStart"/>
          <w:r w:rsidRPr="002337B6">
            <w:rPr>
              <w:rFonts w:ascii="TH SarabunPSK" w:hAnsi="TH SarabunPSK" w:cs="TH SarabunPSK" w:hint="cs"/>
              <w:color w:val="808080" w:themeColor="background1" w:themeShade="80"/>
              <w:cs/>
            </w:rPr>
            <w:t>งป</w:t>
          </w:r>
          <w:proofErr w:type="spellEnd"/>
          <w:r w:rsidRPr="002337B6">
            <w:rPr>
              <w:rFonts w:ascii="TH SarabunPSK" w:hAnsi="TH SarabunPSK" w:cs="TH SarabunPSK" w:hint="cs"/>
              <w:color w:val="808080" w:themeColor="background1" w:themeShade="80"/>
              <w:cs/>
            </w:rPr>
            <w:t>.๒๕๖๑ ลง ๓๑ ม.ค.๖๑</w:t>
          </w:r>
        </w:sdtContent>
      </w:sdt>
      <w:r>
        <w:rPr>
          <w:rFonts w:ascii="TH SarabunPSK" w:hAnsi="TH SarabunPSK" w:cs="TH SarabunPSK" w:hint="cs"/>
          <w:color w:val="000000"/>
          <w:cs/>
        </w:rPr>
        <w:t xml:space="preserve"> </w:t>
      </w:r>
      <w:r w:rsidR="00D109FF">
        <w:rPr>
          <w:rFonts w:ascii="TH SarabunPSK" w:hAnsi="TH SarabunPSK" w:cs="TH SarabunPSK" w:hint="cs"/>
          <w:color w:val="000000" w:themeColor="text1"/>
          <w:cs/>
        </w:rPr>
        <w:t>กำหนดยื่นข้อข้อเสนอและเสนอราคา</w:t>
      </w:r>
      <w:r w:rsidR="00D109FF">
        <w:rPr>
          <w:rFonts w:ascii="TH SarabunPSK" w:hAnsi="TH SarabunPSK" w:cs="TH SarabunPSK" w:hint="cs"/>
          <w:color w:val="000000"/>
          <w:cs/>
        </w:rPr>
        <w:t>ทางระบบจัดซื้อจัดจ้างภาครัฐด้วยอิเล็กทรอนิกส์</w:t>
      </w:r>
      <w:r w:rsidR="00D109FF">
        <w:rPr>
          <w:rFonts w:ascii="TH SarabunPSK" w:hAnsi="TH SarabunPSK" w:cs="TH SarabunPSK" w:hint="cs"/>
          <w:color w:val="000000" w:themeColor="text1"/>
          <w:cs/>
        </w:rPr>
        <w:t xml:space="preserve"> ในวันที่ </w:t>
      </w:r>
      <w:sdt>
        <w:sdtPr>
          <w:rPr>
            <w:rFonts w:ascii="TH SarabunPSK" w:hAnsi="TH SarabunPSK" w:cs="TH SarabunPSK" w:hint="cs"/>
            <w:color w:val="000000" w:themeColor="text1"/>
            <w:cs/>
          </w:rPr>
          <w:id w:val="-905605307"/>
          <w:placeholder>
            <w:docPart w:val="DefaultPlaceholder_1082065158"/>
          </w:placeholder>
        </w:sdtPr>
        <w:sdtEndPr/>
        <w:sdtContent>
          <w:r w:rsidR="00D109FF" w:rsidRPr="002337B6">
            <w:rPr>
              <w:rFonts w:ascii="TH SarabunPSK" w:hAnsi="TH SarabunPSK" w:cs="TH SarabunPSK" w:hint="cs"/>
              <w:color w:val="808080" w:themeColor="background1" w:themeShade="80"/>
              <w:cs/>
            </w:rPr>
            <w:t>๒๑ ก.พ.๖๑</w:t>
          </w:r>
        </w:sdtContent>
      </w:sdt>
      <w:r w:rsidR="002337B6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D109FF">
        <w:rPr>
          <w:rFonts w:ascii="TH SarabunPSK" w:hAnsi="TH SarabunPSK" w:cs="TH SarabunPSK" w:hint="cs"/>
          <w:color w:val="000000" w:themeColor="text1"/>
          <w:cs/>
        </w:rPr>
        <w:t xml:space="preserve">ระหว่างเวลา๐๘๓๐ ถึง ๑๖๓๐ ปรากฏว่ามีผู้ยื่นเอกสารเสนอราคา จำนวน </w:t>
      </w:r>
      <w:sdt>
        <w:sdtPr>
          <w:rPr>
            <w:rFonts w:ascii="TH SarabunPSK" w:hAnsi="TH SarabunPSK" w:cs="TH SarabunPSK" w:hint="cs"/>
            <w:color w:val="000000" w:themeColor="text1"/>
            <w:cs/>
          </w:rPr>
          <w:id w:val="1759402192"/>
          <w:placeholder>
            <w:docPart w:val="DefaultPlaceholder_1082065158"/>
          </w:placeholder>
        </w:sdtPr>
        <w:sdtEndPr>
          <w:rPr>
            <w:color w:val="808080" w:themeColor="background1" w:themeShade="80"/>
          </w:rPr>
        </w:sdtEndPr>
        <w:sdtContent>
          <w:r w:rsidR="00D109FF" w:rsidRPr="002337B6">
            <w:rPr>
              <w:rFonts w:ascii="TH SarabunPSK" w:hAnsi="TH SarabunPSK" w:cs="TH SarabunPSK" w:hint="cs"/>
              <w:color w:val="808080" w:themeColor="background1" w:themeShade="80"/>
              <w:cs/>
            </w:rPr>
            <w:t>๒</w:t>
          </w:r>
        </w:sdtContent>
      </w:sdt>
      <w:r w:rsidR="00D109FF" w:rsidRPr="002337B6">
        <w:rPr>
          <w:rFonts w:ascii="TH SarabunPSK" w:hAnsi="TH SarabunPSK" w:cs="TH SarabunPSK" w:hint="cs"/>
          <w:color w:val="808080" w:themeColor="background1" w:themeShade="80"/>
          <w:cs/>
        </w:rPr>
        <w:t xml:space="preserve"> </w:t>
      </w:r>
      <w:r w:rsidR="00D109FF">
        <w:rPr>
          <w:rFonts w:ascii="TH SarabunPSK" w:hAnsi="TH SarabunPSK" w:cs="TH SarabunPSK" w:hint="cs"/>
          <w:color w:val="000000" w:themeColor="text1"/>
          <w:cs/>
        </w:rPr>
        <w:t xml:space="preserve">ราย </w:t>
      </w:r>
      <w:r w:rsidR="00FD2F1C">
        <w:rPr>
          <w:rFonts w:ascii="TH SarabunPSK" w:hAnsi="TH SarabunPSK" w:cs="TH SarabunPSK" w:hint="cs"/>
          <w:color w:val="000000" w:themeColor="text1"/>
          <w:cs/>
        </w:rPr>
        <w:t>ดังนี้</w:t>
      </w:r>
    </w:p>
    <w:p w:rsidR="002337B6" w:rsidRDefault="00FD2F1C" w:rsidP="00FD2F1C">
      <w:pPr>
        <w:tabs>
          <w:tab w:val="left" w:pos="2127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36309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๒.๒.๑ </w:t>
      </w:r>
      <w:r w:rsidRPr="00FD2F1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บริษัท</w:t>
      </w:r>
      <w:sdt>
        <w:sdtPr>
          <w:rPr>
            <w:rFonts w:ascii="TH SarabunPSK" w:hAnsi="TH SarabunPSK" w:cs="TH SarabunPSK" w:hint="cs"/>
            <w:color w:val="000000" w:themeColor="text1"/>
            <w:sz w:val="32"/>
            <w:szCs w:val="32"/>
            <w:cs/>
          </w:rPr>
          <w:id w:val="51896857"/>
          <w:placeholder>
            <w:docPart w:val="DefaultPlaceholder_1082065158"/>
          </w:placeholder>
        </w:sdtPr>
        <w:sdtEndPr/>
        <w:sdtContent>
          <w:r w:rsidR="002337B6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                                  </w:t>
          </w:r>
          <w:r w:rsidR="002337B6">
            <w:rPr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 xml:space="preserve"> </w:t>
          </w:r>
        </w:sdtContent>
      </w:sdt>
      <w:r w:rsidR="002337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63097">
        <w:rPr>
          <w:rFonts w:ascii="TH SarabunPSK" w:hAnsi="TH SarabunPSK" w:cs="TH SarabunPSK"/>
          <w:color w:val="000000"/>
          <w:sz w:val="32"/>
          <w:szCs w:val="32"/>
          <w:cs/>
        </w:rPr>
        <w:t>เสนอราคาเป็นเงิน</w:t>
      </w:r>
      <w:sdt>
        <w:sdtPr>
          <w:rPr>
            <w:rFonts w:ascii="TH SarabunPSK" w:hAnsi="TH SarabunPSK" w:cs="TH SarabunPSK"/>
            <w:color w:val="808080" w:themeColor="background1" w:themeShade="80"/>
            <w:sz w:val="32"/>
            <w:szCs w:val="32"/>
          </w:rPr>
          <w:id w:val="-1009676654"/>
          <w:placeholder>
            <w:docPart w:val="DefaultPlaceholder_1082065158"/>
          </w:placeholder>
        </w:sdtPr>
        <w:sdtEndPr/>
        <w:sdtContent>
          <w:r w:rsidR="002337B6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</w:rPr>
            <w:t xml:space="preserve">                       </w:t>
          </w:r>
        </w:sdtContent>
      </w:sdt>
      <w:r w:rsidR="002337B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2337B6" w:rsidRPr="004E2FCA" w:rsidRDefault="00FD2F1C" w:rsidP="002337B6">
      <w:pPr>
        <w:tabs>
          <w:tab w:val="left" w:pos="2127"/>
        </w:tabs>
        <w:jc w:val="thaiDistribute"/>
        <w:rPr>
          <w:rFonts w:ascii="TH SarabunPSK" w:hAnsi="TH SarabunPSK" w:cs="TH SarabunPSK"/>
          <w:color w:val="808080" w:themeColor="background1" w:themeShade="80"/>
          <w:sz w:val="32"/>
          <w:szCs w:val="32"/>
        </w:rPr>
      </w:pPr>
      <w:r w:rsidRPr="00363097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๒.๒.๒ </w:t>
      </w:r>
      <w:r w:rsidR="002337B6" w:rsidRPr="00FD2F1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บริษัท</w:t>
      </w:r>
      <w:sdt>
        <w:sdtPr>
          <w:rPr>
            <w:rFonts w:ascii="TH SarabunPSK" w:hAnsi="TH SarabunPSK" w:cs="TH SarabunPSK" w:hint="cs"/>
            <w:color w:val="808080" w:themeColor="background1" w:themeShade="80"/>
            <w:sz w:val="32"/>
            <w:szCs w:val="32"/>
            <w:cs/>
          </w:rPr>
          <w:id w:val="1599440550"/>
          <w:placeholder>
            <w:docPart w:val="08B18DF8848345CCA43DF0E458AD5DC0"/>
          </w:placeholder>
        </w:sdtPr>
        <w:sdtEndPr>
          <w:rPr>
            <w:color w:val="000000" w:themeColor="text1"/>
          </w:rPr>
        </w:sdtEndPr>
        <w:sdtContent>
          <w:r w:rsidR="002337B6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                                   </w:t>
          </w:r>
        </w:sdtContent>
      </w:sdt>
      <w:r w:rsidR="002337B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337B6" w:rsidRPr="00363097">
        <w:rPr>
          <w:rFonts w:ascii="TH SarabunPSK" w:hAnsi="TH SarabunPSK" w:cs="TH SarabunPSK"/>
          <w:color w:val="000000"/>
          <w:sz w:val="32"/>
          <w:szCs w:val="32"/>
          <w:cs/>
        </w:rPr>
        <w:t>เสนอราคาเป็นเงิน</w:t>
      </w:r>
      <w:sdt>
        <w:sdtPr>
          <w:rPr>
            <w:rFonts w:ascii="TH SarabunPSK" w:hAnsi="TH SarabunPSK" w:cs="TH SarabunPSK"/>
            <w:color w:val="808080" w:themeColor="background1" w:themeShade="80"/>
            <w:sz w:val="32"/>
            <w:szCs w:val="32"/>
          </w:rPr>
          <w:id w:val="-458500011"/>
          <w:placeholder>
            <w:docPart w:val="08B18DF8848345CCA43DF0E458AD5DC0"/>
          </w:placeholder>
        </w:sdtPr>
        <w:sdtEndPr/>
        <w:sdtContent>
          <w:r w:rsidR="002337B6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</w:rPr>
            <w:t xml:space="preserve">                       </w:t>
          </w:r>
        </w:sdtContent>
      </w:sdt>
      <w:r w:rsidR="002337B6" w:rsidRPr="004E2FCA">
        <w:rPr>
          <w:rFonts w:ascii="TH SarabunPSK" w:hAnsi="TH SarabunPSK" w:cs="TH SarabunPSK"/>
          <w:color w:val="808080" w:themeColor="background1" w:themeShade="80"/>
          <w:sz w:val="32"/>
          <w:szCs w:val="32"/>
        </w:rPr>
        <w:t xml:space="preserve"> </w:t>
      </w:r>
    </w:p>
    <w:p w:rsidR="00FD2F1C" w:rsidRDefault="00FD2F1C" w:rsidP="00FD2F1C">
      <w:pPr>
        <w:tabs>
          <w:tab w:val="left" w:pos="2127"/>
        </w:tabs>
        <w:jc w:val="thaiDistribute"/>
        <w:rPr>
          <w:rFonts w:ascii="TH SarabunPSK" w:hAnsi="TH SarabunPSK" w:cs="TH SarabunPSK"/>
          <w:color w:val="000000"/>
          <w:sz w:val="12"/>
          <w:szCs w:val="12"/>
        </w:rPr>
      </w:pPr>
    </w:p>
    <w:p w:rsidR="0032635A" w:rsidRPr="008A251C" w:rsidRDefault="00E77791" w:rsidP="0032635A">
      <w:p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3.9pt;margin-top:218.6pt;width:105.9pt;height:27.5pt;z-index:251658240;mso-width-relative:margin;mso-height-relative:margin" stroked="f">
            <v:textbox style="mso-next-textbox:#_x0000_s1026">
              <w:txbxContent>
                <w:p w:rsidR="003F6065" w:rsidRPr="00BC78FF" w:rsidRDefault="003F6065" w:rsidP="00FD2F1C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            แต่วันยื่น...</w:t>
                  </w:r>
                </w:p>
                <w:p w:rsidR="003F6065" w:rsidRPr="00BC78FF" w:rsidRDefault="003F6065" w:rsidP="00FD2F1C"/>
              </w:txbxContent>
            </v:textbox>
          </v:shape>
        </w:pict>
      </w:r>
      <w:r w:rsidR="00FD2F1C">
        <w:rPr>
          <w:rFonts w:ascii="TH SarabunPSK" w:hAnsi="TH SarabunPSK" w:cs="TH SarabunPSK" w:hint="cs"/>
          <w:color w:val="000000"/>
          <w:sz w:val="12"/>
          <w:szCs w:val="12"/>
          <w:cs/>
        </w:rPr>
        <w:tab/>
      </w:r>
      <w:r w:rsidR="00FD2F1C" w:rsidRPr="00731D6A">
        <w:rPr>
          <w:rFonts w:ascii="TH SarabunPSK" w:hAnsi="TH SarabunPSK" w:cs="TH SarabunPSK"/>
          <w:color w:val="000000"/>
          <w:sz w:val="32"/>
          <w:szCs w:val="32"/>
          <w:cs/>
        </w:rPr>
        <w:t xml:space="preserve">๓ </w:t>
      </w:r>
      <w:r w:rsidR="00FD2F1C" w:rsidRPr="00080D11">
        <w:rPr>
          <w:rFonts w:ascii="TH SarabunPSK" w:hAnsi="TH SarabunPSK" w:cs="TH SarabunPSK"/>
          <w:sz w:val="32"/>
          <w:szCs w:val="32"/>
          <w:cs/>
        </w:rPr>
        <w:t>คณะกรรมการ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>พิจารณาผลการประกวดราคา</w:t>
      </w:r>
      <w:r w:rsidR="00FD2F1C" w:rsidRPr="00080D11">
        <w:rPr>
          <w:rFonts w:ascii="TH SarabunPSK" w:hAnsi="TH SarabunPSK" w:cs="TH SarabunPSK"/>
          <w:sz w:val="32"/>
          <w:szCs w:val="32"/>
          <w:cs/>
        </w:rPr>
        <w:t>ฯ ได้ร่วมกันตรวจสอบเอกสาร หลักฐานการเสนอราคา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ของผู้ประกอบการที่ยื่นข้อเสนอ ปรากฏว่าไม่เป็นผู้มีประโยชน์ร่วมกันและยื่นเอกสารการเสนอราคาครบถ้วน ถูกต้อง ทั้ง </w:t>
      </w:r>
      <w:r w:rsidR="00FD2F1C" w:rsidRPr="002337B6">
        <w:rPr>
          <w:rFonts w:ascii="TH SarabunPSK" w:hAnsi="TH SarabunPSK" w:cs="TH SarabunPSK"/>
          <w:color w:val="808080" w:themeColor="background1" w:themeShade="80"/>
          <w:sz w:val="32"/>
          <w:szCs w:val="32"/>
          <w:cs/>
        </w:rPr>
        <w:t>๒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ราย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โดย </w:t>
      </w:r>
      <w:r w:rsidR="0030748A" w:rsidRPr="00FD2F1C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บริษัท</w:t>
      </w:r>
      <w:sdt>
        <w:sdtPr>
          <w:rPr>
            <w:rFonts w:ascii="TH SarabunPSK" w:hAnsi="TH SarabunPSK" w:cs="TH SarabunPSK" w:hint="cs"/>
            <w:color w:val="000000" w:themeColor="text1"/>
            <w:sz w:val="32"/>
            <w:szCs w:val="32"/>
            <w:cs/>
          </w:rPr>
          <w:id w:val="-1440059566"/>
          <w:placeholder>
            <w:docPart w:val="DefaultPlaceholder_1082065158"/>
          </w:placeholder>
          <w:showingPlcHdr/>
        </w:sdtPr>
        <w:sdtEndPr/>
        <w:sdtContent>
          <w:r w:rsidR="003A1321" w:rsidRPr="005149B1">
            <w:rPr>
              <w:rStyle w:val="af3"/>
              <w:cs/>
            </w:rPr>
            <w:t>คลิกที่นี่เพื่อใส่ข้อความ</w:t>
          </w:r>
        </w:sdtContent>
      </w:sdt>
      <w:r w:rsidR="003A13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>เป็นผู้เสนอราคาต่ำสุดเป็นเงิน</w:t>
      </w:r>
      <w:sdt>
        <w:sdtPr>
          <w:rPr>
            <w:rFonts w:ascii="TH SarabunPSK" w:hAnsi="TH SarabunPSK" w:cs="TH SarabunPSK"/>
            <w:color w:val="000000"/>
            <w:sz w:val="32"/>
            <w:szCs w:val="32"/>
            <w:cs/>
          </w:rPr>
          <w:id w:val="562752858"/>
          <w:placeholder>
            <w:docPart w:val="DefaultPlaceholder_1082065158"/>
          </w:placeholder>
          <w:showingPlcHdr/>
        </w:sdtPr>
        <w:sdtEndPr/>
        <w:sdtContent>
          <w:r w:rsidR="003A1321" w:rsidRPr="003A1321">
            <w:rPr>
              <w:rStyle w:val="af3"/>
              <w:color w:val="808080" w:themeColor="background1" w:themeShade="80"/>
              <w:cs/>
            </w:rPr>
            <w:t>คลิกที่นี่เพื่อใส่ข้อความ</w:t>
          </w:r>
        </w:sdtContent>
      </w:sdt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3074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0748A" w:rsidRPr="00363097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="003074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</w:t>
      </w:r>
      <w:sdt>
        <w:sdtPr>
          <w:rPr>
            <w:rFonts w:ascii="TH SarabunPSK" w:hAnsi="TH SarabunPSK" w:cs="TH SarabunPSK" w:hint="cs"/>
            <w:color w:val="808080" w:themeColor="background1" w:themeShade="80"/>
            <w:sz w:val="32"/>
            <w:szCs w:val="32"/>
            <w:cs/>
          </w:rPr>
          <w:id w:val="-266233304"/>
          <w:placeholder>
            <w:docPart w:val="DefaultPlaceholder_1082065158"/>
          </w:placeholder>
          <w:showingPlcHdr/>
        </w:sdtPr>
        <w:sdtEndPr/>
        <w:sdtContent>
          <w:bookmarkStart w:id="0" w:name="_GoBack"/>
          <w:r w:rsidR="003A1321" w:rsidRPr="005149B1">
            <w:rPr>
              <w:rStyle w:val="af3"/>
              <w:cs/>
            </w:rPr>
            <w:t>คลิกที่นี่เพื่อใส่ข้อความ</w:t>
          </w:r>
          <w:bookmarkEnd w:id="0"/>
        </w:sdtContent>
      </w:sdt>
      <w:r w:rsidR="003A1321" w:rsidRPr="003A1321">
        <w:rPr>
          <w:rFonts w:ascii="TH SarabunPSK" w:hAnsi="TH SarabunPSK" w:cs="TH SarabunPSK" w:hint="cs"/>
          <w:color w:val="808080" w:themeColor="background1" w:themeShade="80"/>
          <w:sz w:val="32"/>
          <w:szCs w:val="32"/>
          <w:cs/>
        </w:rPr>
        <w:t xml:space="preserve"> </w:t>
      </w:r>
      <w:r w:rsidR="003074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) 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>ไม่เกินราคากลาง ซึ่งได้รวมภาษีมูลค่าเพิ่ม จำนวน</w:t>
      </w:r>
      <w:sdt>
        <w:sdtPr>
          <w:rPr>
            <w:rFonts w:ascii="TH SarabunPSK" w:hAnsi="TH SarabunPSK" w:cs="TH SarabunPSK"/>
            <w:color w:val="000000"/>
            <w:sz w:val="32"/>
            <w:szCs w:val="32"/>
            <w:cs/>
          </w:rPr>
          <w:id w:val="-819034082"/>
          <w:placeholder>
            <w:docPart w:val="DefaultPlaceholder_1082065158"/>
          </w:placeholder>
          <w:showingPlcHdr/>
        </w:sdtPr>
        <w:sdtEndPr/>
        <w:sdtContent>
          <w:r w:rsidR="003A1321" w:rsidRPr="003A1321">
            <w:rPr>
              <w:rStyle w:val="af3"/>
              <w:color w:val="808080" w:themeColor="background1" w:themeShade="80"/>
              <w:cs/>
            </w:rPr>
            <w:t>คลิกที่นี่เพื่อใส่ข้อความ</w:t>
          </w:r>
        </w:sdtContent>
      </w:sdt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3A132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>บาท (</w:t>
      </w:r>
      <w:sdt>
        <w:sdtPr>
          <w:rPr>
            <w:rFonts w:ascii="TH SarabunPSK" w:hAnsi="TH SarabunPSK" w:cs="TH SarabunPSK" w:hint="cs"/>
            <w:color w:val="000000"/>
            <w:sz w:val="32"/>
            <w:szCs w:val="32"/>
            <w:cs/>
          </w:rPr>
          <w:id w:val="1507795722"/>
          <w:placeholder>
            <w:docPart w:val="DefaultPlaceholder_1082065158"/>
          </w:placeholder>
          <w:showingPlcHdr/>
        </w:sdtPr>
        <w:sdtEndPr/>
        <w:sdtContent>
          <w:r w:rsidR="003A1321" w:rsidRPr="003A1321">
            <w:rPr>
              <w:rStyle w:val="af3"/>
              <w:color w:val="808080" w:themeColor="background1" w:themeShade="80"/>
              <w:cs/>
            </w:rPr>
            <w:t>คลิกที่นี่เพื่อใส่ข้อความ</w:t>
          </w:r>
        </w:sdtContent>
      </w:sdt>
      <w:r w:rsidR="003A132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="00FD2F1C" w:rsidRPr="00BC78FF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ตลอดจนภาษีอากรอื่น ๆ และค่าใช้จ่ายทั้งปวงไว้ด้วยแล้ว รายละเอียดตามใบเสนอราคาของ</w:t>
      </w:r>
      <w:r w:rsidR="003A1321">
        <w:rPr>
          <w:rFonts w:ascii="TH SarabunPSK" w:hAnsi="TH SarabunPSK" w:cs="TH SarabunPSK" w:hint="cs"/>
          <w:color w:val="000000"/>
          <w:spacing w:val="-8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color w:val="808080" w:themeColor="background1" w:themeShade="80"/>
            <w:spacing w:val="-8"/>
            <w:sz w:val="32"/>
            <w:szCs w:val="32"/>
            <w:cs/>
          </w:rPr>
          <w:id w:val="-558553909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TH SarabunPSK" w:hAnsi="TH SarabunPSK" w:cs="TH SarabunPSK"/>
                <w:color w:val="808080" w:themeColor="background1" w:themeShade="80"/>
                <w:spacing w:val="-8"/>
                <w:sz w:val="32"/>
                <w:szCs w:val="32"/>
                <w:cs/>
              </w:rPr>
              <w:id w:val="-564177858"/>
              <w:placeholder>
                <w:docPart w:val="DefaultPlaceholder_1082065159"/>
              </w:placeholder>
              <w:comboBox>
                <w:listItem w:displayText="บริษัทฯ" w:value="บริษัทฯ"/>
                <w:listItem w:displayText="ห้างฯ" w:value="ห้างฯ"/>
              </w:comboBox>
            </w:sdtPr>
            <w:sdtEndPr/>
            <w:sdtContent>
              <w:r w:rsidR="003A1321">
                <w:rPr>
                  <w:rFonts w:ascii="TH SarabunPSK" w:hAnsi="TH SarabunPSK" w:cs="TH SarabunPSK"/>
                  <w:color w:val="808080" w:themeColor="background1" w:themeShade="80"/>
                  <w:spacing w:val="-8"/>
                  <w:sz w:val="32"/>
                  <w:szCs w:val="32"/>
                  <w:cs/>
                </w:rPr>
                <w:t>บริษัทฯ</w:t>
              </w:r>
            </w:sdtContent>
          </w:sdt>
        </w:sdtContent>
      </w:sdt>
      <w:r w:rsidR="00FD2F1C" w:rsidRPr="003A1321">
        <w:rPr>
          <w:rFonts w:ascii="TH SarabunPSK" w:hAnsi="TH SarabunPSK" w:cs="TH SarabunPSK"/>
          <w:color w:val="808080" w:themeColor="background1" w:themeShade="80"/>
          <w:spacing w:val="-8"/>
          <w:sz w:val="32"/>
          <w:szCs w:val="32"/>
          <w:cs/>
        </w:rPr>
        <w:t xml:space="preserve"> </w:t>
      </w:r>
      <w:r w:rsidR="00FD2F1C" w:rsidRPr="00BC78FF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ลง </w:t>
      </w:r>
      <w:sdt>
        <w:sdtPr>
          <w:rPr>
            <w:rFonts w:ascii="TH SarabunPSK" w:hAnsi="TH SarabunPSK" w:cs="TH SarabunPSK" w:hint="cs"/>
            <w:color w:val="000000" w:themeColor="text1"/>
            <w:sz w:val="32"/>
            <w:szCs w:val="32"/>
            <w:cs/>
          </w:rPr>
          <w:id w:val="68242234"/>
          <w:placeholder>
            <w:docPart w:val="DefaultPlaceholder_1082065158"/>
          </w:placeholder>
        </w:sdtPr>
        <w:sdtEndPr>
          <w:rPr>
            <w:color w:val="auto"/>
          </w:rPr>
        </w:sdtEndPr>
        <w:sdtContent>
          <w:r w:rsidR="00200CED" w:rsidRPr="003A1321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๒๑ ก.พ.๖๑</w:t>
          </w:r>
        </w:sdtContent>
      </w:sdt>
      <w:r w:rsidR="003A132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61E9" w:rsidRPr="001A2D6D">
        <w:rPr>
          <w:rFonts w:ascii="TH SarabunPSK" w:hAnsi="TH SarabunPSK" w:cs="TH SarabunPSK" w:hint="cs"/>
          <w:spacing w:val="-10"/>
          <w:sz w:val="32"/>
          <w:szCs w:val="32"/>
          <w:cs/>
        </w:rPr>
        <w:t>และ</w:t>
      </w:r>
      <w:r w:rsidR="00C846F2" w:rsidRPr="001A2D6D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คณะกรรมการฯ </w:t>
      </w:r>
      <w:r w:rsidR="003F6065" w:rsidRPr="001A2D6D"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>ได้</w:t>
      </w:r>
      <w:r w:rsidR="003F6065" w:rsidRPr="001A2D6D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ตรวจสอบบัญชีปริมาณงานเปรียบเทียบกับของทางราชการแล้ว รายละเอียดปริมาณงาน</w:t>
      </w:r>
      <w:r w:rsidR="003F6065" w:rsidRPr="003F6065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มีความสอดคล้องกับบัญชีแสดงปริมาณงานของทางราชการ โดยราคารวมไม่เกินราคากลางที่ทางราชการกำหนด </w:t>
      </w:r>
      <w:r w:rsidR="003A1321">
        <w:rPr>
          <w:rFonts w:ascii="TH SarabunPSK" w:hAnsi="TH SarabunPSK" w:cs="TH SarabunPSK" w:hint="cs"/>
          <w:color w:val="000000"/>
          <w:sz w:val="32"/>
          <w:szCs w:val="32"/>
          <w:cs/>
        </w:rPr>
        <w:t>โดยเสนอราคาเป็น</w:t>
      </w:r>
      <w:r w:rsidR="003F6065" w:rsidRPr="003F606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ทั้งสิ้น </w:t>
      </w:r>
      <w:sdt>
        <w:sdtPr>
          <w:rPr>
            <w:rFonts w:ascii="TH SarabunPSK" w:hAnsi="TH SarabunPSK" w:cs="TH SarabunPSK" w:hint="cs"/>
            <w:color w:val="000000"/>
            <w:sz w:val="32"/>
            <w:szCs w:val="32"/>
            <w:cs/>
          </w:rPr>
          <w:id w:val="1651170776"/>
          <w:placeholder>
            <w:docPart w:val="DefaultPlaceholder_1082065158"/>
          </w:placeholder>
        </w:sdtPr>
        <w:sdtEndPr>
          <w:rPr>
            <w:color w:val="808080" w:themeColor="background1" w:themeShade="80"/>
          </w:rPr>
        </w:sdtEndPr>
        <w:sdtContent>
          <w:r w:rsidR="003F6065" w:rsidRPr="003A1321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๒๓,๒๓๐,๐๐๐</w:t>
          </w:r>
        </w:sdtContent>
      </w:sdt>
      <w:r w:rsidR="003F606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3F6065" w:rsidRPr="00363097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="003F606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</w:t>
      </w:r>
      <w:sdt>
        <w:sdtPr>
          <w:rPr>
            <w:rFonts w:ascii="TH SarabunPSK" w:hAnsi="TH SarabunPSK" w:cs="TH SarabunPSK" w:hint="cs"/>
            <w:color w:val="000000"/>
            <w:sz w:val="32"/>
            <w:szCs w:val="32"/>
            <w:cs/>
          </w:rPr>
          <w:id w:val="-968197259"/>
          <w:placeholder>
            <w:docPart w:val="DefaultPlaceholder_1082065158"/>
          </w:placeholder>
        </w:sdtPr>
        <w:sdtEndPr>
          <w:rPr>
            <w:color w:val="808080" w:themeColor="background1" w:themeShade="80"/>
          </w:rPr>
        </w:sdtEndPr>
        <w:sdtContent>
          <w:r w:rsidR="003F6065" w:rsidRPr="003A1321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ยี่สิบสามล้านสองแสน</w:t>
          </w:r>
          <w:r w:rsidR="003F6065" w:rsidRPr="003A1321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lastRenderedPageBreak/>
            <w:t>สามหมื่นบาทถ้วน</w:t>
          </w:r>
        </w:sdtContent>
      </w:sdt>
      <w:r w:rsidR="003F606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) </w:t>
      </w:r>
      <w:r w:rsidR="003F6065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ซึ่งได้รวมภาษีมูลค่าเพิ่ม จำนวน </w:t>
      </w:r>
      <w:sdt>
        <w:sdtPr>
          <w:rPr>
            <w:rFonts w:ascii="TH SarabunPSK" w:hAnsi="TH SarabunPSK" w:cs="TH SarabunPSK" w:hint="cs"/>
            <w:color w:val="000000"/>
            <w:sz w:val="32"/>
            <w:szCs w:val="32"/>
            <w:cs/>
          </w:rPr>
          <w:id w:val="-1318417650"/>
          <w:placeholder>
            <w:docPart w:val="DefaultPlaceholder_1082065158"/>
          </w:placeholder>
        </w:sdtPr>
        <w:sdtEndPr>
          <w:rPr>
            <w:rFonts w:hint="default"/>
          </w:rPr>
        </w:sdtEndPr>
        <w:sdtContent>
          <w:r w:rsidR="003F6065" w:rsidRPr="003A1321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๑,๕๑๙,๗๑๙.๖๓</w:t>
          </w:r>
        </w:sdtContent>
      </w:sdt>
      <w:r w:rsidR="003F6065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 บาท (</w:t>
      </w:r>
      <w:sdt>
        <w:sdtPr>
          <w:rPr>
            <w:rFonts w:ascii="TH SarabunPSK" w:hAnsi="TH SarabunPSK" w:cs="TH SarabunPSK" w:hint="cs"/>
            <w:color w:val="808080" w:themeColor="background1" w:themeShade="80"/>
            <w:sz w:val="32"/>
            <w:szCs w:val="32"/>
            <w:cs/>
          </w:rPr>
          <w:id w:val="-607505107"/>
          <w:placeholder>
            <w:docPart w:val="DefaultPlaceholder_1082065158"/>
          </w:placeholder>
        </w:sdtPr>
        <w:sdtEndPr>
          <w:rPr>
            <w:rFonts w:hint="default"/>
            <w:color w:val="000000"/>
          </w:rPr>
        </w:sdtEndPr>
        <w:sdtContent>
          <w:r w:rsidR="003F6065" w:rsidRPr="003A1321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หนึ่งล้านห้าแสนหนึ่ง</w:t>
          </w:r>
          <w:r w:rsidR="003F6065" w:rsidRPr="003A1321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หมื่น</w:t>
          </w:r>
          <w:r w:rsidR="003F6065" w:rsidRPr="003A1321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เก้าพันเจ็ด</w:t>
          </w:r>
          <w:r w:rsidR="003F6065" w:rsidRPr="003A1321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ร้อย</w:t>
          </w:r>
          <w:r w:rsidR="003F6065" w:rsidRPr="003A1321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สิบเก้าบาทหกสิบสามสตางค์</w:t>
          </w:r>
        </w:sdtContent>
      </w:sdt>
      <w:r w:rsidR="003F6065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="003F6065" w:rsidRPr="00080D11">
        <w:rPr>
          <w:rFonts w:ascii="TH SarabunPSK" w:hAnsi="TH SarabunPSK" w:cs="TH SarabunPSK"/>
          <w:sz w:val="32"/>
          <w:szCs w:val="32"/>
          <w:cs/>
        </w:rPr>
        <w:t xml:space="preserve">ต่ำกว่าราคากลางเป็นเงิน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66107565"/>
          <w:placeholder>
            <w:docPart w:val="DefaultPlaceholder_1082065158"/>
          </w:placeholder>
        </w:sdtPr>
        <w:sdtEndPr>
          <w:rPr>
            <w:rFonts w:hint="cs"/>
          </w:rPr>
        </w:sdtEndPr>
        <w:sdtContent>
          <w:r w:rsidR="003F6065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๑,๗๗๐,๐๐๐</w:t>
          </w:r>
        </w:sdtContent>
      </w:sdt>
      <w:r w:rsidR="003F6065" w:rsidRPr="00080D11">
        <w:rPr>
          <w:rFonts w:ascii="TH SarabunPSK" w:hAnsi="TH SarabunPSK" w:cs="TH SarabunPSK"/>
          <w:sz w:val="32"/>
          <w:szCs w:val="32"/>
          <w:cs/>
        </w:rPr>
        <w:t xml:space="preserve"> บาท (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789595058"/>
          <w:placeholder>
            <w:docPart w:val="DefaultPlaceholder_1082065158"/>
          </w:placeholder>
        </w:sdtPr>
        <w:sdtEndPr>
          <w:rPr>
            <w:rFonts w:hint="default"/>
          </w:rPr>
        </w:sdtEndPr>
        <w:sdtContent>
          <w:r w:rsidR="003F6065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๒๕,๐๐๐,๐๐๐</w:t>
          </w:r>
          <w:r w:rsidR="003F6065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 </w:t>
          </w:r>
          <w:r w:rsidR="003F6065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</w:rPr>
            <w:t xml:space="preserve">– </w:t>
          </w:r>
          <w:r w:rsidR="003F6065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๒๓,๒๓๐,๐๐๐</w:t>
          </w:r>
        </w:sdtContent>
      </w:sdt>
      <w:r w:rsidR="003F6065" w:rsidRPr="00080D11">
        <w:rPr>
          <w:rFonts w:ascii="TH SarabunPSK" w:hAnsi="TH SarabunPSK" w:cs="TH SarabunPSK"/>
          <w:sz w:val="32"/>
          <w:szCs w:val="32"/>
          <w:cs/>
        </w:rPr>
        <w:t xml:space="preserve">) คิดเป็นร้อยละ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-151990478"/>
          <w:placeholder>
            <w:docPart w:val="DefaultPlaceholder_1082065158"/>
          </w:placeholder>
        </w:sdtPr>
        <w:sdtEndPr>
          <w:rPr>
            <w:color w:val="808080" w:themeColor="background1" w:themeShade="80"/>
          </w:rPr>
        </w:sdtEndPr>
        <w:sdtContent>
          <w:r w:rsidR="003F6065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๗.๖๒</w:t>
          </w:r>
          <w:r w:rsidR="003F6065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 (</w:t>
          </w:r>
          <w:r w:rsidR="003F6065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๑,๗๗๐,๐๐๐</w:t>
          </w:r>
          <w:r w:rsidR="003F6065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 </w:t>
          </w:r>
          <w:r w:rsidR="003F6065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</w:rPr>
            <w:t>x</w:t>
          </w:r>
          <w:r w:rsidR="003F6065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 ๑๐๐ </w:t>
          </w:r>
          <w:r w:rsidR="003F6065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</w:rPr>
            <w:sym w:font="Symbol" w:char="F0B8"/>
          </w:r>
          <w:r w:rsidR="003F6065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 </w:t>
          </w:r>
          <w:r w:rsidR="003F6065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๒๓,๒๓๐,๐๐๐</w:t>
          </w:r>
          <w:r w:rsidR="003F6065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)</w:t>
          </w:r>
        </w:sdtContent>
      </w:sdt>
      <w:r w:rsidR="003F606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การเสนอราคาดังกล่าว  </w:t>
      </w:r>
      <w:r w:rsidR="004E2FC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นับว่ามีความเหมาะสม</w:t>
      </w:r>
      <w:r w:rsidR="003F6065" w:rsidRPr="003F6065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3F6065" w:rsidRPr="003F6065">
        <w:rPr>
          <w:rFonts w:ascii="TH SarabunPSK" w:hAnsi="TH SarabunPSK" w:cs="TH SarabunPSK"/>
          <w:color w:val="000000"/>
          <w:sz w:val="32"/>
          <w:szCs w:val="32"/>
          <w:cs/>
        </w:rPr>
        <w:t xml:space="preserve">ยอมรับได้ </w:t>
      </w:r>
      <w:r w:rsidR="00FD2F1C" w:rsidRPr="00080D11">
        <w:rPr>
          <w:rFonts w:ascii="TH SarabunPSK" w:hAnsi="TH SarabunPSK" w:cs="TH SarabunPSK"/>
          <w:sz w:val="32"/>
          <w:szCs w:val="32"/>
          <w:cs/>
        </w:rPr>
        <w:t xml:space="preserve">จึงเห็นควรอนุมัติจ้าง </w:t>
      </w:r>
      <w:sdt>
        <w:sdtPr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id w:val="1856072381"/>
          <w:placeholder>
            <w:docPart w:val="DefaultPlaceholder_1082065158"/>
          </w:placeholder>
        </w:sdtPr>
        <w:sdtEndPr>
          <w:rPr>
            <w:rFonts w:hint="cs"/>
            <w:color w:val="auto"/>
          </w:rPr>
        </w:sdtEndPr>
        <w:sdtContent>
          <w:r w:rsidR="0032635A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บริษัท </w:t>
          </w:r>
          <w:r w:rsidR="004E2FCA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บางกอกแก</w:t>
          </w:r>
          <w:proofErr w:type="spellStart"/>
          <w:r w:rsidR="004E2FCA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รนด์</w:t>
          </w:r>
          <w:proofErr w:type="spellEnd"/>
          <w:r w:rsidR="0032635A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คอน</w:t>
          </w:r>
          <w:proofErr w:type="spellStart"/>
          <w:r w:rsidR="0032635A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สตรัคชั่น</w:t>
          </w:r>
          <w:proofErr w:type="spellEnd"/>
          <w:r w:rsidR="0032635A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 xml:space="preserve"> จำกัด</w:t>
          </w:r>
        </w:sdtContent>
      </w:sdt>
      <w:r w:rsidR="003263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2D6D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FD2F1C" w:rsidRPr="00080D11">
        <w:rPr>
          <w:rFonts w:ascii="TH SarabunPSK" w:hAnsi="TH SarabunPSK" w:cs="TH SarabunPSK"/>
          <w:sz w:val="32"/>
          <w:szCs w:val="32"/>
          <w:cs/>
        </w:rPr>
        <w:t>เป็นผู้ดำเนินการ</w:t>
      </w:r>
      <w:sdt>
        <w:sdtPr>
          <w:rPr>
            <w:rFonts w:ascii="TH SarabunPSK" w:hAnsi="TH SarabunPSK" w:cs="TH SarabunPSK"/>
            <w:color w:val="808080" w:themeColor="background1" w:themeShade="80"/>
            <w:spacing w:val="-10"/>
            <w:sz w:val="32"/>
            <w:szCs w:val="32"/>
            <w:cs/>
          </w:rPr>
          <w:id w:val="2073311634"/>
          <w:placeholder>
            <w:docPart w:val="DefaultPlaceholder_1082065158"/>
          </w:placeholder>
        </w:sdtPr>
        <w:sdtEndPr>
          <w:rPr>
            <w:color w:val="auto"/>
          </w:rPr>
        </w:sdtEndPr>
        <w:sdtContent>
          <w:r w:rsidR="0032635A" w:rsidRPr="004E2FCA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 xml:space="preserve">ปรับปรุงพื้นที่เพื่อรองรับการย้าย </w:t>
          </w:r>
          <w:proofErr w:type="spellStart"/>
          <w:r w:rsidR="0032635A" w:rsidRPr="004E2FCA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>พัน.สห.ทร</w:t>
          </w:r>
          <w:proofErr w:type="spellEnd"/>
          <w:r w:rsidR="0032635A" w:rsidRPr="004E2FCA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 xml:space="preserve">.ที่ ๑ กรม </w:t>
          </w:r>
          <w:proofErr w:type="spellStart"/>
          <w:r w:rsidR="0032635A" w:rsidRPr="004E2FCA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>สห.ทร</w:t>
          </w:r>
          <w:proofErr w:type="spellEnd"/>
          <w:r w:rsidR="0032635A" w:rsidRPr="004E2FCA">
            <w:rPr>
              <w:rFonts w:ascii="TH SarabunPSK" w:hAnsi="TH SarabunPSK" w:cs="TH SarabunPSK"/>
              <w:color w:val="808080" w:themeColor="background1" w:themeShade="80"/>
              <w:spacing w:val="-10"/>
              <w:sz w:val="32"/>
              <w:szCs w:val="32"/>
              <w:cs/>
            </w:rPr>
            <w:t>. ภายใต้โครงการปรับปรุงหอประชุมกองทัพเรือตามนโยบายรัฐบา</w:t>
          </w:r>
        </w:sdtContent>
      </w:sdt>
      <w:r w:rsidR="0032635A" w:rsidRPr="00804F8D">
        <w:rPr>
          <w:rFonts w:ascii="TH SarabunPSK" w:hAnsi="TH SarabunPSK" w:cs="TH SarabunPSK"/>
          <w:spacing w:val="-10"/>
          <w:sz w:val="32"/>
          <w:szCs w:val="32"/>
          <w:cs/>
        </w:rPr>
        <w:t>ล</w:t>
      </w:r>
      <w:r w:rsidR="0032635A">
        <w:rPr>
          <w:rFonts w:ascii="TH SarabunPSK" w:hAnsi="TH SarabunPSK" w:cs="TH SarabunPSK" w:hint="cs"/>
          <w:cs/>
        </w:rPr>
        <w:t xml:space="preserve"> </w:t>
      </w:r>
      <w:r w:rsidR="00FD2F1C" w:rsidRPr="00080D11">
        <w:rPr>
          <w:rFonts w:ascii="TH SarabunPSK" w:hAnsi="TH SarabunPSK" w:cs="TH SarabunPSK"/>
          <w:sz w:val="32"/>
          <w:szCs w:val="32"/>
          <w:cs/>
        </w:rPr>
        <w:t xml:space="preserve">เป็นเงินทั้งสิ้น </w:t>
      </w:r>
      <w:sdt>
        <w:sdtPr>
          <w:rPr>
            <w:rFonts w:ascii="TH SarabunPSK" w:hAnsi="TH SarabunPSK" w:cs="TH SarabunPSK" w:hint="cs"/>
            <w:color w:val="000000"/>
            <w:sz w:val="32"/>
            <w:szCs w:val="32"/>
            <w:cs/>
          </w:rPr>
          <w:id w:val="-827825638"/>
          <w:placeholder>
            <w:docPart w:val="DefaultPlaceholder_1082065158"/>
          </w:placeholder>
        </w:sdtPr>
        <w:sdtEndPr/>
        <w:sdtContent>
          <w:r w:rsidR="00B361E9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๒๓,๒๓๐,๐๐๐</w:t>
          </w:r>
        </w:sdtContent>
      </w:sdt>
      <w:r w:rsidR="00B361E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B361E9" w:rsidRPr="00363097">
        <w:rPr>
          <w:rFonts w:ascii="TH SarabunPSK" w:hAnsi="TH SarabunPSK" w:cs="TH SarabunPSK"/>
          <w:color w:val="000000"/>
          <w:sz w:val="32"/>
          <w:szCs w:val="32"/>
          <w:cs/>
        </w:rPr>
        <w:t>บาท</w:t>
      </w:r>
      <w:r w:rsidR="00B361E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color w:val="808080" w:themeColor="background1" w:themeShade="80"/>
            <w:sz w:val="32"/>
            <w:szCs w:val="32"/>
            <w:cs/>
          </w:rPr>
          <w:id w:val="1717154184"/>
          <w:placeholder>
            <w:docPart w:val="DefaultPlaceholder_1082065158"/>
          </w:placeholder>
        </w:sdtPr>
        <w:sdtEndPr>
          <w:rPr>
            <w:color w:val="000000"/>
          </w:rPr>
        </w:sdtEndPr>
        <w:sdtContent>
          <w:r w:rsidR="00B361E9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(ยี่สิบสามล้านสองแสนส</w:t>
          </w:r>
          <w:r w:rsidR="001A2D6D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ามหมื่นบาทถ้วน</w:t>
          </w:r>
        </w:sdtContent>
      </w:sdt>
      <w:r w:rsidR="001A2D6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) </w:t>
      </w:r>
      <w:r w:rsidR="00B361E9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ซึ่งได้รวมภาษีมูลค่าเพิ่ม จำนวน </w:t>
      </w:r>
      <w:sdt>
        <w:sdtPr>
          <w:rPr>
            <w:rFonts w:ascii="TH SarabunPSK" w:hAnsi="TH SarabunPSK" w:cs="TH SarabunPSK" w:hint="cs"/>
            <w:color w:val="000000"/>
            <w:sz w:val="32"/>
            <w:szCs w:val="32"/>
            <w:cs/>
          </w:rPr>
          <w:id w:val="-841544870"/>
          <w:placeholder>
            <w:docPart w:val="DefaultPlaceholder_1082065158"/>
          </w:placeholder>
        </w:sdtPr>
        <w:sdtEndPr>
          <w:rPr>
            <w:rFonts w:hint="default"/>
          </w:rPr>
        </w:sdtEndPr>
        <w:sdtContent>
          <w:r w:rsidR="00B361E9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๑,๕๑๙,๗๑๙.๖๓</w:t>
          </w:r>
        </w:sdtContent>
      </w:sdt>
      <w:r w:rsidR="00B361E9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 บาท (</w:t>
      </w:r>
      <w:sdt>
        <w:sdtPr>
          <w:rPr>
            <w:rFonts w:ascii="TH SarabunPSK" w:hAnsi="TH SarabunPSK" w:cs="TH SarabunPSK" w:hint="cs"/>
            <w:color w:val="808080" w:themeColor="background1" w:themeShade="80"/>
            <w:sz w:val="32"/>
            <w:szCs w:val="32"/>
            <w:cs/>
          </w:rPr>
          <w:id w:val="967250717"/>
          <w:placeholder>
            <w:docPart w:val="DefaultPlaceholder_1082065158"/>
          </w:placeholder>
        </w:sdtPr>
        <w:sdtEndPr>
          <w:rPr>
            <w:rFonts w:hint="default"/>
            <w:color w:val="000000"/>
          </w:rPr>
        </w:sdtEndPr>
        <w:sdtContent>
          <w:r w:rsidR="00B361E9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หนึ่งล้านห้าแสนหนึ่ง</w:t>
          </w:r>
          <w:r w:rsidR="00B361E9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หมื่น</w:t>
          </w:r>
          <w:r w:rsidR="00B361E9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เก้าพันเจ็ด</w:t>
          </w:r>
          <w:r w:rsidR="00B361E9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ร้อย</w:t>
          </w:r>
          <w:r w:rsidR="00B361E9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สิบเก้าบาทหกสิบสามสตางค์</w:t>
          </w:r>
        </w:sdtContent>
      </w:sdt>
      <w:r w:rsidR="00B361E9" w:rsidRPr="00080D11">
        <w:rPr>
          <w:rFonts w:ascii="TH SarabunPSK" w:hAnsi="TH SarabunPSK" w:cs="TH SarabunPSK"/>
          <w:color w:val="000000"/>
          <w:sz w:val="32"/>
          <w:szCs w:val="32"/>
          <w:cs/>
        </w:rPr>
        <w:t>)</w:t>
      </w:r>
      <w:r w:rsidR="00FD2F1C" w:rsidRPr="00080D11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FD2F1C" w:rsidRPr="00080D11">
        <w:rPr>
          <w:rFonts w:ascii="TH SarabunPSK" w:hAnsi="TH SarabunPSK" w:cs="TH SarabunPSK"/>
          <w:sz w:val="32"/>
          <w:szCs w:val="32"/>
          <w:cs/>
        </w:rPr>
        <w:t xml:space="preserve">ตลอดจนภาษีอากรอื่น ๆ และค่าใช้จ่ายทั้งปวงไว้ด้วยแล้ว โดยมีกำหนดยืนราคา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941094710"/>
          <w:placeholder>
            <w:docPart w:val="DefaultPlaceholder_1082065158"/>
          </w:placeholder>
        </w:sdtPr>
        <w:sdtEndPr>
          <w:rPr>
            <w:color w:val="808080" w:themeColor="background1" w:themeShade="80"/>
          </w:rPr>
        </w:sdtEndPr>
        <w:sdtContent>
          <w:r w:rsidR="00FD2F1C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๙๐</w:t>
          </w:r>
        </w:sdtContent>
      </w:sdt>
      <w:r w:rsidR="00FD2F1C" w:rsidRPr="00080D11">
        <w:rPr>
          <w:rFonts w:ascii="TH SarabunPSK" w:hAnsi="TH SarabunPSK" w:cs="TH SarabunPSK"/>
          <w:sz w:val="32"/>
          <w:szCs w:val="32"/>
          <w:cs/>
        </w:rPr>
        <w:t xml:space="preserve"> วัน นั</w:t>
      </w:r>
      <w:r w:rsidR="00FD2F1C">
        <w:rPr>
          <w:rFonts w:ascii="TH SarabunPSK" w:hAnsi="TH SarabunPSK" w:cs="TH SarabunPSK" w:hint="cs"/>
          <w:sz w:val="32"/>
          <w:szCs w:val="32"/>
          <w:cs/>
        </w:rPr>
        <w:t>บ</w:t>
      </w:r>
      <w:r w:rsidR="00FD2F1C" w:rsidRPr="00080D11">
        <w:rPr>
          <w:rFonts w:ascii="TH SarabunPSK" w:hAnsi="TH SarabunPSK" w:cs="TH SarabunPSK"/>
          <w:sz w:val="32"/>
          <w:szCs w:val="32"/>
          <w:cs/>
        </w:rPr>
        <w:t>แต่วันยื่นข้อเสนอและเสนอราคาทางระบบจัดซื้อจัดจ้างภาครัฐด้วยอิเล็กทรอนิกส์ (</w:t>
      </w:r>
      <w:sdt>
        <w:sdtPr>
          <w:rPr>
            <w:rFonts w:ascii="TH SarabunPSK" w:hAnsi="TH SarabunPSK" w:cs="TH SarabunPSK"/>
            <w:color w:val="000000"/>
            <w:sz w:val="32"/>
            <w:szCs w:val="32"/>
            <w:cs/>
          </w:rPr>
          <w:id w:val="-1222894961"/>
          <w:placeholder>
            <w:docPart w:val="DefaultPlaceholder_1082065158"/>
          </w:placeholder>
        </w:sdtPr>
        <w:sdtEndPr>
          <w:rPr>
            <w:color w:val="auto"/>
          </w:rPr>
        </w:sdtEndPr>
        <w:sdtContent>
          <w:r w:rsidR="0032635A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>๒</w:t>
          </w:r>
          <w:r w:rsidR="0032635A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๑</w:t>
          </w:r>
          <w:r w:rsidR="00FD2F1C" w:rsidRPr="004E2FCA">
            <w:rPr>
              <w:rFonts w:ascii="TH SarabunPSK" w:hAnsi="TH SarabunPSK" w:cs="TH SarabunPSK"/>
              <w:color w:val="808080" w:themeColor="background1" w:themeShade="80"/>
              <w:sz w:val="32"/>
              <w:szCs w:val="32"/>
              <w:cs/>
            </w:rPr>
            <w:t xml:space="preserve"> ก.พ.๖๑</w:t>
          </w:r>
        </w:sdtContent>
      </w:sdt>
      <w:r w:rsidR="00FD2F1C" w:rsidRPr="00080D11">
        <w:rPr>
          <w:rFonts w:ascii="TH SarabunPSK" w:hAnsi="TH SarabunPSK" w:cs="TH SarabunPSK"/>
          <w:sz w:val="32"/>
          <w:szCs w:val="32"/>
          <w:cs/>
        </w:rPr>
        <w:t xml:space="preserve">) และกำหนดทำงานให้แล้วเสร็จภายใน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092128586"/>
          <w:placeholder>
            <w:docPart w:val="DefaultPlaceholder_1082065158"/>
          </w:placeholder>
        </w:sdtPr>
        <w:sdtEndPr>
          <w:rPr>
            <w:rFonts w:hint="cs"/>
            <w:color w:val="808080" w:themeColor="background1" w:themeShade="80"/>
          </w:rPr>
        </w:sdtEndPr>
        <w:sdtContent>
          <w:r w:rsidR="0032635A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๒</w:t>
          </w:r>
          <w:r w:rsidR="00FD2F1C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๕</w:t>
          </w:r>
          <w:r w:rsidR="0032635A" w:rsidRPr="004E2FCA">
            <w:rPr>
              <w:rFonts w:ascii="TH SarabunPSK" w:hAnsi="TH SarabunPSK" w:cs="TH SarabunPSK" w:hint="cs"/>
              <w:color w:val="808080" w:themeColor="background1" w:themeShade="80"/>
              <w:sz w:val="32"/>
              <w:szCs w:val="32"/>
              <w:cs/>
            </w:rPr>
            <w:t>๐</w:t>
          </w:r>
        </w:sdtContent>
      </w:sdt>
      <w:r w:rsidR="00FD2F1C" w:rsidRPr="00080D11">
        <w:rPr>
          <w:rFonts w:ascii="TH SarabunPSK" w:hAnsi="TH SarabunPSK" w:cs="TH SarabunPSK"/>
          <w:sz w:val="32"/>
          <w:szCs w:val="32"/>
          <w:cs/>
        </w:rPr>
        <w:t xml:space="preserve"> วัน</w:t>
      </w:r>
      <w:r w:rsidR="00FD2F1C" w:rsidRPr="00080D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D2F1C" w:rsidRPr="00080D11">
        <w:rPr>
          <w:rFonts w:ascii="TH SarabunPSK" w:hAnsi="TH SarabunPSK" w:cs="TH SarabunPSK"/>
          <w:sz w:val="32"/>
          <w:szCs w:val="32"/>
          <w:cs/>
        </w:rPr>
        <w:t>นับถัดจากวันลงนามในสัญญา</w:t>
      </w:r>
      <w:r w:rsidR="00FD2F1C" w:rsidRPr="00080D11">
        <w:rPr>
          <w:rFonts w:ascii="TH SarabunPSK" w:hAnsi="TH SarabunPSK" w:cs="TH SarabunPSK"/>
          <w:cs/>
        </w:rPr>
        <w:t xml:space="preserve"> </w:t>
      </w:r>
    </w:p>
    <w:p w:rsidR="0032635A" w:rsidRDefault="0032635A" w:rsidP="0032635A">
      <w:pPr>
        <w:tabs>
          <w:tab w:val="left" w:pos="1418"/>
        </w:tabs>
        <w:jc w:val="thaiDistribute"/>
        <w:rPr>
          <w:rFonts w:ascii="TH SarabunPSK" w:hAnsi="TH SarabunPSK" w:cs="TH SarabunPSK"/>
          <w:color w:val="000000" w:themeColor="text1"/>
          <w:sz w:val="12"/>
          <w:szCs w:val="12"/>
        </w:rPr>
      </w:pPr>
    </w:p>
    <w:p w:rsidR="00F62AC0" w:rsidRPr="0032635A" w:rsidRDefault="0032635A" w:rsidP="0032635A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12"/>
          <w:szCs w:val="12"/>
          <w:cs/>
        </w:rPr>
        <w:tab/>
      </w:r>
      <w:r w:rsidR="00F62AC0" w:rsidRPr="0032635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จึงเสนอมาเพื่อโปรด</w:t>
      </w:r>
      <w:r w:rsidR="0077594C" w:rsidRPr="0032635A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พิจารณาดำเนินการต่อไป</w:t>
      </w:r>
    </w:p>
    <w:p w:rsidR="00C35864" w:rsidRDefault="00C35864" w:rsidP="00C35864">
      <w:pPr>
        <w:pStyle w:val="a4"/>
        <w:tabs>
          <w:tab w:val="left" w:pos="3836"/>
          <w:tab w:val="left" w:pos="4590"/>
          <w:tab w:val="left" w:pos="4820"/>
        </w:tabs>
        <w:rPr>
          <w:rFonts w:ascii="TH SarabunPSK" w:hAnsi="TH SarabunPSK" w:cs="TH SarabunPSK"/>
          <w:color w:val="000000" w:themeColor="text1"/>
        </w:rPr>
      </w:pPr>
    </w:p>
    <w:p w:rsidR="00434E5E" w:rsidRDefault="00C35864" w:rsidP="00C35864">
      <w:pPr>
        <w:pStyle w:val="a4"/>
        <w:tabs>
          <w:tab w:val="clear" w:pos="1080"/>
          <w:tab w:val="left" w:pos="3836"/>
          <w:tab w:val="left" w:pos="4590"/>
        </w:tabs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ab/>
      </w:r>
      <w:sdt>
        <w:sdtPr>
          <w:rPr>
            <w:rFonts w:ascii="TH SarabunPSK" w:hAnsi="TH SarabunPSK" w:cs="TH SarabunPSK"/>
            <w:color w:val="808080" w:themeColor="background1" w:themeShade="80"/>
            <w:cs/>
          </w:rPr>
          <w:id w:val="-408925652"/>
          <w:placeholder>
            <w:docPart w:val="DefaultPlaceholder_1082065158"/>
          </w:placeholder>
        </w:sdtPr>
        <w:sdtEndPr>
          <w:rPr>
            <w:rFonts w:hint="cs"/>
          </w:rPr>
        </w:sdtEndPr>
        <w:sdtContent>
          <w:proofErr w:type="spellStart"/>
          <w:r w:rsidR="00434E5E" w:rsidRPr="004E2FCA">
            <w:rPr>
              <w:rFonts w:ascii="TH SarabunPSK" w:hAnsi="TH SarabunPSK" w:cs="TH SarabunPSK"/>
              <w:color w:val="808080" w:themeColor="background1" w:themeShade="80"/>
              <w:cs/>
            </w:rPr>
            <w:t>น.อ</w:t>
          </w:r>
          <w:proofErr w:type="spellEnd"/>
          <w:r w:rsidR="00434E5E" w:rsidRPr="004E2FCA">
            <w:rPr>
              <w:rFonts w:ascii="TH SarabunPSK" w:hAnsi="TH SarabunPSK" w:cs="TH SarabunPSK"/>
              <w:color w:val="808080" w:themeColor="background1" w:themeShade="80"/>
              <w:cs/>
            </w:rPr>
            <w:t>.</w:t>
          </w:r>
        </w:sdtContent>
      </w:sdt>
      <w:r w:rsidR="00FA3748">
        <w:rPr>
          <w:rFonts w:ascii="TH SarabunPSK" w:hAnsi="TH SarabunPSK" w:cs="TH SarabunPSK" w:hint="cs"/>
          <w:color w:val="000000"/>
          <w:cs/>
        </w:rPr>
        <w:t xml:space="preserve"> .......................................... </w:t>
      </w:r>
      <w:r w:rsidR="00434E5E">
        <w:rPr>
          <w:rFonts w:ascii="TH SarabunPSK" w:hAnsi="TH SarabunPSK" w:cs="TH SarabunPSK"/>
          <w:cs/>
        </w:rPr>
        <w:t>ประธานกรรมการ</w:t>
      </w:r>
      <w:r w:rsidR="00434E5E">
        <w:rPr>
          <w:rFonts w:ascii="TH SarabunPSK" w:hAnsi="TH SarabunPSK" w:cs="TH SarabunPSK"/>
          <w:color w:val="000000" w:themeColor="text1"/>
        </w:rPr>
        <w:t xml:space="preserve"> </w:t>
      </w:r>
    </w:p>
    <w:p w:rsidR="00C35864" w:rsidRDefault="00C35864" w:rsidP="00C35864">
      <w:pPr>
        <w:pStyle w:val="a4"/>
        <w:tabs>
          <w:tab w:val="clear" w:pos="1080"/>
          <w:tab w:val="left" w:pos="4395"/>
        </w:tabs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s/>
        </w:rPr>
        <w:tab/>
      </w:r>
      <w:r w:rsidR="00434E5E">
        <w:rPr>
          <w:rFonts w:ascii="TH SarabunPSK" w:hAnsi="TH SarabunPSK" w:cs="TH SarabunPSK" w:hint="cs"/>
          <w:cs/>
        </w:rPr>
        <w:t>(</w:t>
      </w:r>
      <w:sdt>
        <w:sdtPr>
          <w:rPr>
            <w:rFonts w:ascii="TH SarabunPSK" w:hAnsi="TH SarabunPSK" w:cs="TH SarabunPSK" w:hint="cs"/>
            <w:color w:val="000000" w:themeColor="text1"/>
            <w:cs/>
          </w:rPr>
          <w:id w:val="1854616394"/>
          <w:placeholder>
            <w:docPart w:val="DefaultPlaceholder_1082065158"/>
          </w:placeholder>
          <w:showingPlcHdr/>
        </w:sdtPr>
        <w:sdtEndPr/>
        <w:sdtContent>
          <w:r w:rsidR="004E2FCA" w:rsidRPr="005149B1">
            <w:rPr>
              <w:rStyle w:val="af3"/>
              <w:rFonts w:ascii="Angsana New" w:hAnsi="Angsana New" w:cs="Angsana New" w:hint="cs"/>
              <w:cs/>
            </w:rPr>
            <w:t>คลิกที่นี่เพื่อใส่ข้อความ</w:t>
          </w:r>
        </w:sdtContent>
      </w:sdt>
      <w:r w:rsidR="004E2FCA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434E5E">
        <w:rPr>
          <w:rFonts w:ascii="TH SarabunPSK" w:hAnsi="TH SarabunPSK" w:cs="TH SarabunPSK" w:hint="cs"/>
          <w:color w:val="000000" w:themeColor="text1"/>
          <w:cs/>
        </w:rPr>
        <w:t>)</w:t>
      </w:r>
    </w:p>
    <w:p w:rsidR="00434E5E" w:rsidRDefault="00C35864" w:rsidP="00C35864">
      <w:pPr>
        <w:pStyle w:val="a4"/>
        <w:tabs>
          <w:tab w:val="clear" w:pos="1080"/>
          <w:tab w:val="left" w:pos="3828"/>
          <w:tab w:val="left" w:pos="4590"/>
        </w:tabs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ab/>
      </w:r>
      <w:sdt>
        <w:sdtPr>
          <w:rPr>
            <w:rFonts w:ascii="TH SarabunPSK" w:hAnsi="TH SarabunPSK" w:cs="TH SarabunPSK"/>
            <w:color w:val="808080" w:themeColor="background1" w:themeShade="80"/>
            <w:cs/>
          </w:rPr>
          <w:id w:val="-971593792"/>
          <w:placeholder>
            <w:docPart w:val="DefaultPlaceholder_1082065158"/>
          </w:placeholder>
        </w:sdtPr>
        <w:sdtEndPr>
          <w:rPr>
            <w:rFonts w:hint="cs"/>
          </w:rPr>
        </w:sdtEndPr>
        <w:sdtContent>
          <w:proofErr w:type="spellStart"/>
          <w:r w:rsidR="00434E5E" w:rsidRPr="004E2FCA">
            <w:rPr>
              <w:rFonts w:ascii="TH SarabunPSK" w:hAnsi="TH SarabunPSK" w:cs="TH SarabunPSK"/>
              <w:color w:val="808080" w:themeColor="background1" w:themeShade="80"/>
              <w:cs/>
            </w:rPr>
            <w:t>น.อ</w:t>
          </w:r>
          <w:proofErr w:type="spellEnd"/>
          <w:r w:rsidR="00434E5E" w:rsidRPr="004E2FCA">
            <w:rPr>
              <w:rFonts w:ascii="TH SarabunPSK" w:hAnsi="TH SarabunPSK" w:cs="TH SarabunPSK"/>
              <w:color w:val="808080" w:themeColor="background1" w:themeShade="80"/>
              <w:cs/>
            </w:rPr>
            <w:t>.</w:t>
          </w:r>
        </w:sdtContent>
      </w:sdt>
      <w:r w:rsidR="006D6C05">
        <w:rPr>
          <w:rFonts w:ascii="TH SarabunPSK" w:hAnsi="TH SarabunPSK" w:cs="TH SarabunPSK" w:hint="cs"/>
          <w:color w:val="000000"/>
          <w:cs/>
        </w:rPr>
        <w:t xml:space="preserve"> </w:t>
      </w:r>
      <w:r>
        <w:rPr>
          <w:rFonts w:ascii="TH SarabunPSK" w:hAnsi="TH SarabunPSK" w:cs="TH SarabunPSK" w:hint="cs"/>
          <w:color w:val="000000"/>
          <w:cs/>
        </w:rPr>
        <w:t xml:space="preserve">........................................... </w:t>
      </w:r>
      <w:r w:rsidR="00434E5E">
        <w:rPr>
          <w:rFonts w:ascii="TH SarabunPSK" w:hAnsi="TH SarabunPSK" w:cs="TH SarabunPSK"/>
          <w:cs/>
        </w:rPr>
        <w:t>กรรมการ</w:t>
      </w:r>
      <w:r w:rsidR="00434E5E">
        <w:rPr>
          <w:rFonts w:ascii="TH SarabunPSK" w:hAnsi="TH SarabunPSK" w:cs="TH SarabunPSK" w:hint="cs"/>
          <w:cs/>
        </w:rPr>
        <w:t>และเลขานุการ</w:t>
      </w:r>
    </w:p>
    <w:p w:rsidR="00434E5E" w:rsidRDefault="00C35864" w:rsidP="00C35864">
      <w:pPr>
        <w:pStyle w:val="a4"/>
        <w:tabs>
          <w:tab w:val="clear" w:pos="1080"/>
          <w:tab w:val="left" w:pos="4395"/>
        </w:tabs>
        <w:rPr>
          <w:rFonts w:ascii="TH SarabunPSK" w:hAnsi="TH SarabunPSK" w:cs="TH SarabunPSK"/>
          <w:color w:val="000000" w:themeColor="text1"/>
          <w:cs/>
        </w:rPr>
      </w:pPr>
      <w:r>
        <w:rPr>
          <w:rFonts w:ascii="TH SarabunPSK" w:hAnsi="TH SarabunPSK" w:cs="TH SarabunPSK"/>
          <w:color w:val="000000" w:themeColor="text1"/>
        </w:rPr>
        <w:tab/>
      </w:r>
      <w:r w:rsidR="006D6C05">
        <w:rPr>
          <w:rFonts w:ascii="TH SarabunPSK" w:hAnsi="TH SarabunPSK" w:cs="TH SarabunPSK" w:hint="cs"/>
          <w:color w:val="000000" w:themeColor="text1"/>
          <w:cs/>
        </w:rPr>
        <w:t>(</w:t>
      </w:r>
      <w:sdt>
        <w:sdtPr>
          <w:rPr>
            <w:rFonts w:ascii="TH SarabunPSK" w:hAnsi="TH SarabunPSK" w:cs="TH SarabunPSK" w:hint="cs"/>
            <w:cs/>
          </w:rPr>
          <w:id w:val="-1503042934"/>
          <w:placeholder>
            <w:docPart w:val="DefaultPlaceholder_1082065158"/>
          </w:placeholder>
          <w:showingPlcHdr/>
        </w:sdtPr>
        <w:sdtEndPr/>
        <w:sdtContent>
          <w:r w:rsidR="004E2FCA" w:rsidRPr="005149B1">
            <w:rPr>
              <w:rStyle w:val="af3"/>
              <w:rFonts w:ascii="Angsana New" w:hAnsi="Angsana New" w:cs="Angsana New" w:hint="cs"/>
              <w:cs/>
            </w:rPr>
            <w:t>คลิกที่นี่เพื่อใส่ข้อความ</w:t>
          </w:r>
        </w:sdtContent>
      </w:sdt>
      <w:r w:rsidR="006D6C05">
        <w:rPr>
          <w:rFonts w:ascii="TH SarabunPSK" w:hAnsi="TH SarabunPSK" w:cs="TH SarabunPSK" w:hint="cs"/>
          <w:cs/>
        </w:rPr>
        <w:t>)</w:t>
      </w:r>
    </w:p>
    <w:p w:rsidR="00C35864" w:rsidRDefault="00C35864" w:rsidP="00C35864">
      <w:pPr>
        <w:pStyle w:val="a4"/>
        <w:tabs>
          <w:tab w:val="clear" w:pos="1080"/>
          <w:tab w:val="left" w:pos="3828"/>
          <w:tab w:val="left" w:pos="4590"/>
        </w:tabs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ab/>
      </w:r>
      <w:sdt>
        <w:sdtPr>
          <w:rPr>
            <w:rFonts w:ascii="TH SarabunPSK" w:hAnsi="TH SarabunPSK" w:cs="TH SarabunPSK"/>
            <w:color w:val="000000" w:themeColor="text1"/>
            <w:cs/>
          </w:rPr>
          <w:id w:val="2105525125"/>
          <w:placeholder>
            <w:docPart w:val="DefaultPlaceholder_1082065158"/>
          </w:placeholder>
        </w:sdtPr>
        <w:sdtEndPr/>
        <w:sdtContent>
          <w:r w:rsidR="00F62AC0" w:rsidRPr="004E2FCA">
            <w:rPr>
              <w:rFonts w:ascii="TH SarabunPSK" w:hAnsi="TH SarabunPSK" w:cs="TH SarabunPSK"/>
              <w:color w:val="808080" w:themeColor="background1" w:themeShade="80"/>
              <w:cs/>
            </w:rPr>
            <w:t>น</w:t>
          </w:r>
          <w:r w:rsidR="00F62AC0" w:rsidRPr="004E2FCA">
            <w:rPr>
              <w:rFonts w:ascii="TH SarabunPSK" w:hAnsi="TH SarabunPSK" w:cs="TH SarabunPSK"/>
              <w:color w:val="808080" w:themeColor="background1" w:themeShade="80"/>
            </w:rPr>
            <w:t>.</w:t>
          </w:r>
          <w:r w:rsidR="006F0FC2" w:rsidRPr="004E2FCA">
            <w:rPr>
              <w:rFonts w:ascii="TH SarabunPSK" w:hAnsi="TH SarabunPSK" w:cs="TH SarabunPSK" w:hint="cs"/>
              <w:color w:val="808080" w:themeColor="background1" w:themeShade="80"/>
              <w:cs/>
            </w:rPr>
            <w:t>อ</w:t>
          </w:r>
          <w:r w:rsidR="00F62AC0" w:rsidRPr="00CB4A96">
            <w:rPr>
              <w:rFonts w:ascii="TH SarabunPSK" w:hAnsi="TH SarabunPSK" w:cs="TH SarabunPSK"/>
              <w:color w:val="000000" w:themeColor="text1"/>
            </w:rPr>
            <w:t>.</w:t>
          </w:r>
        </w:sdtContent>
      </w:sdt>
      <w:r w:rsidR="0077594C" w:rsidRPr="00CB4A96">
        <w:rPr>
          <w:rFonts w:ascii="TH SarabunPSK" w:hAnsi="TH SarabunPSK" w:cs="TH SarabunPSK"/>
          <w:color w:val="000000" w:themeColor="text1"/>
          <w:cs/>
        </w:rPr>
        <w:t xml:space="preserve"> </w:t>
      </w:r>
      <w:r w:rsidR="006D6C05">
        <w:rPr>
          <w:rFonts w:ascii="TH SarabunPSK" w:hAnsi="TH SarabunPSK" w:cs="TH SarabunPSK" w:hint="cs"/>
          <w:color w:val="000000" w:themeColor="text1"/>
          <w:cs/>
        </w:rPr>
        <w:t>..........................................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6D6C05" w:rsidRPr="00CB4A96">
        <w:rPr>
          <w:rFonts w:ascii="TH SarabunPSK" w:hAnsi="TH SarabunPSK" w:cs="TH SarabunPSK"/>
          <w:color w:val="000000" w:themeColor="text1"/>
          <w:cs/>
        </w:rPr>
        <w:t>กรรมการ</w:t>
      </w:r>
    </w:p>
    <w:p w:rsidR="00F96F47" w:rsidRPr="00CB4A96" w:rsidRDefault="00C35864" w:rsidP="00C35864">
      <w:pPr>
        <w:pStyle w:val="a4"/>
        <w:tabs>
          <w:tab w:val="clear" w:pos="1080"/>
          <w:tab w:val="left" w:pos="4395"/>
        </w:tabs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ab/>
      </w:r>
      <w:r w:rsidR="00F96F47" w:rsidRPr="00CB4A96">
        <w:rPr>
          <w:rFonts w:ascii="TH SarabunPSK" w:hAnsi="TH SarabunPSK" w:cs="TH SarabunPSK"/>
          <w:color w:val="000000" w:themeColor="text1"/>
          <w:cs/>
        </w:rPr>
        <w:t>(</w:t>
      </w:r>
      <w:sdt>
        <w:sdtPr>
          <w:rPr>
            <w:rFonts w:ascii="TH SarabunPSK" w:hAnsi="TH SarabunPSK" w:cs="TH SarabunPSK"/>
            <w:color w:val="000000" w:themeColor="text1"/>
            <w:cs/>
          </w:rPr>
          <w:id w:val="1749616028"/>
          <w:placeholder>
            <w:docPart w:val="DefaultPlaceholder_1082065158"/>
          </w:placeholder>
          <w:showingPlcHdr/>
        </w:sdtPr>
        <w:sdtEndPr/>
        <w:sdtContent>
          <w:r w:rsidR="004E2FCA" w:rsidRPr="005149B1">
            <w:rPr>
              <w:rStyle w:val="af3"/>
              <w:rFonts w:ascii="Angsana New" w:hAnsi="Angsana New" w:cs="Angsana New" w:hint="cs"/>
              <w:cs/>
            </w:rPr>
            <w:t>คลิกที่นี่เพื่อใส่ข้อความ</w:t>
          </w:r>
        </w:sdtContent>
      </w:sdt>
      <w:r w:rsidR="00F96F47" w:rsidRPr="00CB4A96">
        <w:rPr>
          <w:rFonts w:ascii="TH SarabunPSK" w:hAnsi="TH SarabunPSK" w:cs="TH SarabunPSK"/>
          <w:color w:val="000000" w:themeColor="text1"/>
          <w:cs/>
        </w:rPr>
        <w:t>)</w:t>
      </w:r>
    </w:p>
    <w:p w:rsidR="0063207F" w:rsidRDefault="000B4AE9" w:rsidP="000B4AE9">
      <w:pPr>
        <w:pStyle w:val="a4"/>
        <w:tabs>
          <w:tab w:val="clear" w:pos="1080"/>
          <w:tab w:val="left" w:pos="3828"/>
        </w:tabs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ab/>
      </w:r>
      <w:sdt>
        <w:sdtPr>
          <w:rPr>
            <w:rFonts w:ascii="TH SarabunPSK" w:hAnsi="TH SarabunPSK" w:cs="TH SarabunPSK"/>
            <w:color w:val="000000" w:themeColor="text1"/>
            <w:cs/>
          </w:rPr>
          <w:id w:val="-1938739457"/>
          <w:placeholder>
            <w:docPart w:val="DefaultPlaceholder_1082065158"/>
          </w:placeholder>
        </w:sdtPr>
        <w:sdtEndPr/>
        <w:sdtContent>
          <w:proofErr w:type="spellStart"/>
          <w:r w:rsidR="006F0FC2" w:rsidRPr="004E2FCA">
            <w:rPr>
              <w:rFonts w:ascii="TH SarabunPSK" w:hAnsi="TH SarabunPSK" w:cs="TH SarabunPSK"/>
              <w:color w:val="808080" w:themeColor="background1" w:themeShade="80"/>
              <w:cs/>
            </w:rPr>
            <w:t>น.</w:t>
          </w:r>
          <w:r w:rsidR="006F0FC2" w:rsidRPr="004E2FCA">
            <w:rPr>
              <w:rFonts w:ascii="TH SarabunPSK" w:hAnsi="TH SarabunPSK" w:cs="TH SarabunPSK" w:hint="cs"/>
              <w:color w:val="808080" w:themeColor="background1" w:themeShade="80"/>
              <w:cs/>
            </w:rPr>
            <w:t>ท</w:t>
          </w:r>
          <w:proofErr w:type="spellEnd"/>
          <w:r w:rsidR="00AC1D6E" w:rsidRPr="004E2FCA">
            <w:rPr>
              <w:rFonts w:ascii="TH SarabunPSK" w:hAnsi="TH SarabunPSK" w:cs="TH SarabunPSK"/>
              <w:color w:val="808080" w:themeColor="background1" w:themeShade="80"/>
              <w:cs/>
            </w:rPr>
            <w:t>.</w:t>
          </w:r>
        </w:sdtContent>
      </w:sdt>
      <w:r w:rsidR="0077594C" w:rsidRPr="00CB4A96">
        <w:rPr>
          <w:rFonts w:ascii="TH SarabunPSK" w:hAnsi="TH SarabunPSK" w:cs="TH SarabunPSK"/>
          <w:color w:val="000000" w:themeColor="text1"/>
          <w:cs/>
        </w:rPr>
        <w:t xml:space="preserve"> </w:t>
      </w:r>
      <w:r w:rsidR="006D6C05">
        <w:rPr>
          <w:rFonts w:ascii="TH SarabunPSK" w:hAnsi="TH SarabunPSK" w:cs="TH SarabunPSK" w:hint="cs"/>
          <w:color w:val="000000" w:themeColor="text1"/>
          <w:cs/>
        </w:rPr>
        <w:t>..........................................</w:t>
      </w:r>
      <w:r w:rsidR="00C35864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6D6C05">
        <w:rPr>
          <w:rFonts w:ascii="TH SarabunPSK" w:hAnsi="TH SarabunPSK" w:cs="TH SarabunPSK" w:hint="cs"/>
          <w:cs/>
        </w:rPr>
        <w:t>กรรมการและผู้ช่วยเลขานุการ</w:t>
      </w:r>
    </w:p>
    <w:p w:rsidR="00C35864" w:rsidRDefault="0063207F" w:rsidP="0063207F">
      <w:pPr>
        <w:pStyle w:val="a4"/>
        <w:tabs>
          <w:tab w:val="clear" w:pos="1080"/>
          <w:tab w:val="left" w:pos="4395"/>
        </w:tabs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ab/>
      </w:r>
      <w:r w:rsidR="00EA58F2" w:rsidRPr="00CB4A96">
        <w:rPr>
          <w:rFonts w:ascii="TH SarabunPSK" w:hAnsi="TH SarabunPSK" w:cs="TH SarabunPSK"/>
          <w:color w:val="000000" w:themeColor="text1"/>
          <w:cs/>
        </w:rPr>
        <w:t>(</w:t>
      </w:r>
      <w:sdt>
        <w:sdtPr>
          <w:rPr>
            <w:rFonts w:ascii="TH SarabunPSK" w:hAnsi="TH SarabunPSK" w:cs="TH SarabunPSK"/>
            <w:color w:val="000000" w:themeColor="text1"/>
            <w:cs/>
          </w:rPr>
          <w:id w:val="-1469961242"/>
          <w:placeholder>
            <w:docPart w:val="DefaultPlaceholder_1082065158"/>
          </w:placeholder>
          <w:showingPlcHdr/>
        </w:sdtPr>
        <w:sdtEndPr/>
        <w:sdtContent>
          <w:r w:rsidR="004E2FCA" w:rsidRPr="005149B1">
            <w:rPr>
              <w:rStyle w:val="af3"/>
              <w:rFonts w:ascii="Angsana New" w:hAnsi="Angsana New" w:cs="Angsana New" w:hint="cs"/>
              <w:cs/>
            </w:rPr>
            <w:t>คลิกที่นี่เพื่อใส่ข้อความ</w:t>
          </w:r>
        </w:sdtContent>
      </w:sdt>
      <w:r w:rsidR="00F96F47" w:rsidRPr="00CB4A96">
        <w:rPr>
          <w:rFonts w:ascii="TH SarabunPSK" w:hAnsi="TH SarabunPSK" w:cs="TH SarabunPSK"/>
          <w:color w:val="000000" w:themeColor="text1"/>
          <w:cs/>
        </w:rPr>
        <w:t xml:space="preserve">)  </w:t>
      </w:r>
    </w:p>
    <w:p w:rsidR="006D6C05" w:rsidRDefault="00C35864" w:rsidP="00FA3748">
      <w:pPr>
        <w:pStyle w:val="a4"/>
        <w:tabs>
          <w:tab w:val="clear" w:pos="1080"/>
          <w:tab w:val="left" w:pos="3828"/>
          <w:tab w:val="left" w:pos="6521"/>
        </w:tabs>
        <w:jc w:val="left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ab/>
      </w:r>
      <w:sdt>
        <w:sdtPr>
          <w:rPr>
            <w:rFonts w:ascii="TH SarabunPSK" w:hAnsi="TH SarabunPSK" w:cs="TH SarabunPSK" w:hint="cs"/>
            <w:color w:val="808080" w:themeColor="background1" w:themeShade="80"/>
            <w:cs/>
          </w:rPr>
          <w:id w:val="-391971510"/>
          <w:placeholder>
            <w:docPart w:val="DefaultPlaceholder_1082065158"/>
          </w:placeholder>
        </w:sdtPr>
        <w:sdtEndPr>
          <w:rPr>
            <w:rFonts w:hint="default"/>
            <w:color w:val="000000" w:themeColor="text1"/>
          </w:rPr>
        </w:sdtEndPr>
        <w:sdtContent>
          <w:r w:rsidR="006F0FC2" w:rsidRPr="004E2FCA">
            <w:rPr>
              <w:rFonts w:ascii="TH SarabunPSK" w:hAnsi="TH SarabunPSK" w:cs="TH SarabunPSK" w:hint="cs"/>
              <w:color w:val="808080" w:themeColor="background1" w:themeShade="80"/>
              <w:cs/>
            </w:rPr>
            <w:t>ว่าที่</w:t>
          </w:r>
          <w:r w:rsidR="00F96F47" w:rsidRPr="004E2FCA">
            <w:rPr>
              <w:rFonts w:ascii="TH SarabunPSK" w:hAnsi="TH SarabunPSK" w:cs="TH SarabunPSK"/>
              <w:color w:val="808080" w:themeColor="background1" w:themeShade="80"/>
              <w:cs/>
            </w:rPr>
            <w:t>.</w:t>
          </w:r>
          <w:proofErr w:type="spellStart"/>
          <w:r w:rsidR="00CA5BEC" w:rsidRPr="004E2FCA">
            <w:rPr>
              <w:rFonts w:ascii="TH SarabunPSK" w:hAnsi="TH SarabunPSK" w:cs="TH SarabunPSK" w:hint="cs"/>
              <w:color w:val="808080" w:themeColor="background1" w:themeShade="80"/>
              <w:cs/>
            </w:rPr>
            <w:t>น.ต</w:t>
          </w:r>
          <w:proofErr w:type="spellEnd"/>
          <w:r w:rsidR="00CA5BEC" w:rsidRPr="004E2FCA">
            <w:rPr>
              <w:rFonts w:ascii="TH SarabunPSK" w:hAnsi="TH SarabunPSK" w:cs="TH SarabunPSK" w:hint="cs"/>
              <w:color w:val="808080" w:themeColor="background1" w:themeShade="80"/>
              <w:cs/>
            </w:rPr>
            <w:t>.</w:t>
          </w:r>
        </w:sdtContent>
      </w:sdt>
      <w:r w:rsidR="006D6C05">
        <w:rPr>
          <w:rFonts w:ascii="TH SarabunPSK" w:hAnsi="TH SarabunPSK" w:cs="TH SarabunPSK"/>
          <w:color w:val="000000" w:themeColor="text1"/>
          <w:cs/>
        </w:rPr>
        <w:t xml:space="preserve"> </w:t>
      </w:r>
      <w:r w:rsidR="006D6C05">
        <w:rPr>
          <w:rFonts w:ascii="TH SarabunPSK" w:hAnsi="TH SarabunPSK" w:cs="TH SarabunPSK" w:hint="cs"/>
          <w:color w:val="000000" w:themeColor="text1"/>
          <w:cs/>
        </w:rPr>
        <w:t>..........</w:t>
      </w:r>
      <w:r w:rsidR="00FA3748">
        <w:rPr>
          <w:rFonts w:ascii="TH SarabunPSK" w:hAnsi="TH SarabunPSK" w:cs="TH SarabunPSK" w:hint="cs"/>
          <w:color w:val="000000" w:themeColor="text1"/>
          <w:cs/>
        </w:rPr>
        <w:t>.........................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77594C" w:rsidRPr="00CB4A96">
        <w:rPr>
          <w:rFonts w:ascii="TH SarabunPSK" w:hAnsi="TH SarabunPSK" w:cs="TH SarabunPSK"/>
          <w:color w:val="000000" w:themeColor="text1"/>
          <w:cs/>
        </w:rPr>
        <w:t>กรรมการ</w:t>
      </w:r>
    </w:p>
    <w:p w:rsidR="00F96F47" w:rsidRPr="00CB4A96" w:rsidRDefault="006D6C05" w:rsidP="006D6C05">
      <w:pPr>
        <w:pStyle w:val="a4"/>
        <w:tabs>
          <w:tab w:val="clear" w:pos="1080"/>
          <w:tab w:val="left" w:pos="4590"/>
        </w:tabs>
        <w:ind w:firstLine="2880"/>
        <w:jc w:val="left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 w:hint="cs"/>
          <w:color w:val="000000" w:themeColor="text1"/>
          <w:cs/>
        </w:rPr>
        <w:t xml:space="preserve">                     </w:t>
      </w:r>
      <w:r w:rsidR="00FA3748">
        <w:rPr>
          <w:rFonts w:ascii="TH SarabunPSK" w:hAnsi="TH SarabunPSK" w:cs="TH SarabunPSK" w:hint="cs"/>
          <w:color w:val="000000" w:themeColor="text1"/>
          <w:cs/>
        </w:rPr>
        <w:t xml:space="preserve">     </w:t>
      </w:r>
      <w:r w:rsidR="00F96F47" w:rsidRPr="00CB4A96">
        <w:rPr>
          <w:rFonts w:ascii="TH SarabunPSK" w:hAnsi="TH SarabunPSK" w:cs="TH SarabunPSK"/>
          <w:color w:val="000000" w:themeColor="text1"/>
          <w:cs/>
        </w:rPr>
        <w:t>(</w:t>
      </w:r>
      <w:sdt>
        <w:sdtPr>
          <w:rPr>
            <w:rFonts w:ascii="TH SarabunPSK" w:hAnsi="TH SarabunPSK" w:cs="TH SarabunPSK"/>
            <w:color w:val="000000" w:themeColor="text1"/>
            <w:cs/>
          </w:rPr>
          <w:id w:val="2086565968"/>
          <w:placeholder>
            <w:docPart w:val="DefaultPlaceholder_1082065158"/>
          </w:placeholder>
          <w:showingPlcHdr/>
        </w:sdtPr>
        <w:sdtEndPr/>
        <w:sdtContent>
          <w:r w:rsidR="004E2FCA" w:rsidRPr="005149B1">
            <w:rPr>
              <w:rStyle w:val="af3"/>
              <w:rFonts w:ascii="Angsana New" w:hAnsi="Angsana New" w:cs="Angsana New" w:hint="cs"/>
              <w:cs/>
            </w:rPr>
            <w:t>คลิกที่นี่เพื่อใส่ข้อความ</w:t>
          </w:r>
        </w:sdtContent>
      </w:sdt>
      <w:r w:rsidR="00F96F47" w:rsidRPr="00CB4A96">
        <w:rPr>
          <w:rFonts w:ascii="TH SarabunPSK" w:hAnsi="TH SarabunPSK" w:cs="TH SarabunPSK"/>
          <w:color w:val="000000" w:themeColor="text1"/>
          <w:cs/>
        </w:rPr>
        <w:t>)</w:t>
      </w:r>
      <w:r w:rsidR="00F96F47" w:rsidRPr="00CB4A96">
        <w:rPr>
          <w:rFonts w:ascii="TH SarabunPSK" w:hAnsi="TH SarabunPSK" w:cs="TH SarabunPSK"/>
          <w:color w:val="000000" w:themeColor="text1"/>
        </w:rPr>
        <w:tab/>
      </w:r>
    </w:p>
    <w:sectPr w:rsidR="00F96F47" w:rsidRPr="00CB4A96" w:rsidSect="008E4C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18" w:right="1134" w:bottom="1134" w:left="1701" w:header="720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791" w:rsidRDefault="00E77791" w:rsidP="00AC0C44">
      <w:r>
        <w:separator/>
      </w:r>
    </w:p>
  </w:endnote>
  <w:endnote w:type="continuationSeparator" w:id="0">
    <w:p w:rsidR="00E77791" w:rsidRDefault="00E77791" w:rsidP="00AC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065" w:rsidRDefault="003F606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065" w:rsidRDefault="003F606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065" w:rsidRDefault="003F606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791" w:rsidRDefault="00E77791" w:rsidP="00AC0C44">
      <w:r>
        <w:separator/>
      </w:r>
    </w:p>
  </w:footnote>
  <w:footnote w:type="continuationSeparator" w:id="0">
    <w:p w:rsidR="00E77791" w:rsidRDefault="00E77791" w:rsidP="00AC0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065" w:rsidRDefault="003F60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065" w:rsidRPr="00FA465E" w:rsidRDefault="003F6065">
    <w:pPr>
      <w:pStyle w:val="a9"/>
      <w:jc w:val="center"/>
      <w:rPr>
        <w:rFonts w:ascii="TH SarabunPSK" w:hAnsi="TH SarabunPSK" w:cs="TH SarabunPSK"/>
        <w:sz w:val="32"/>
        <w:szCs w:val="32"/>
        <w:cs/>
      </w:rPr>
    </w:pPr>
    <w:r w:rsidRPr="00FA465E">
      <w:rPr>
        <w:rFonts w:ascii="TH SarabunPSK" w:hAnsi="TH SarabunPSK" w:cs="TH SarabunPSK"/>
        <w:sz w:val="32"/>
        <w:szCs w:val="32"/>
        <w:cs/>
      </w:rPr>
      <w:t>-</w:t>
    </w:r>
    <w:r w:rsidRPr="00FA465E">
      <w:rPr>
        <w:rFonts w:ascii="TH SarabunPSK" w:hAnsi="TH SarabunPSK" w:cs="TH SarabunPSK"/>
        <w:sz w:val="32"/>
        <w:szCs w:val="32"/>
      </w:rPr>
      <w:fldChar w:fldCharType="begin"/>
    </w:r>
    <w:r w:rsidRPr="00FA465E">
      <w:rPr>
        <w:rFonts w:ascii="TH SarabunPSK" w:hAnsi="TH SarabunPSK" w:cs="TH SarabunPSK"/>
        <w:sz w:val="32"/>
        <w:szCs w:val="32"/>
      </w:rPr>
      <w:instrText>PAGE   \* MERGEFORMAT</w:instrText>
    </w:r>
    <w:r w:rsidRPr="00FA465E">
      <w:rPr>
        <w:rFonts w:ascii="TH SarabunPSK" w:hAnsi="TH SarabunPSK" w:cs="TH SarabunPSK"/>
        <w:sz w:val="32"/>
        <w:szCs w:val="32"/>
      </w:rPr>
      <w:fldChar w:fldCharType="separate"/>
    </w:r>
    <w:r w:rsidR="006E7C38" w:rsidRPr="006E7C38">
      <w:rPr>
        <w:rFonts w:ascii="TH SarabunPSK" w:hAnsi="TH SarabunPSK" w:cs="TH SarabunPSK"/>
        <w:noProof/>
        <w:sz w:val="32"/>
        <w:szCs w:val="32"/>
        <w:cs/>
        <w:lang w:val="th-TH"/>
      </w:rPr>
      <w:t>๒</w:t>
    </w:r>
    <w:r w:rsidRPr="00FA465E">
      <w:rPr>
        <w:rFonts w:ascii="TH SarabunPSK" w:hAnsi="TH SarabunPSK" w:cs="TH SarabunPSK"/>
        <w:sz w:val="32"/>
        <w:szCs w:val="32"/>
      </w:rPr>
      <w:fldChar w:fldCharType="end"/>
    </w:r>
    <w:r w:rsidRPr="00FA465E">
      <w:rPr>
        <w:rFonts w:ascii="TH SarabunPSK" w:hAnsi="TH SarabunPSK" w:cs="TH SarabunPSK"/>
        <w:sz w:val="32"/>
        <w:szCs w:val="32"/>
        <w:cs/>
      </w:rPr>
      <w:t>-</w:t>
    </w:r>
  </w:p>
  <w:p w:rsidR="003F6065" w:rsidRDefault="003F606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065" w:rsidRDefault="003F60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72F97"/>
    <w:multiLevelType w:val="hybridMultilevel"/>
    <w:tmpl w:val="4DE237D6"/>
    <w:lvl w:ilvl="0" w:tplc="E71812EC">
      <w:start w:val="6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7B5B06"/>
    <w:multiLevelType w:val="hybridMultilevel"/>
    <w:tmpl w:val="93C68FAA"/>
    <w:lvl w:ilvl="0" w:tplc="4A1C8B32">
      <w:start w:val="3"/>
      <w:numFmt w:val="thaiNumbers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54AB6DD3"/>
    <w:multiLevelType w:val="singleLevel"/>
    <w:tmpl w:val="30720BEA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cs w:val="0"/>
        <w:lang w:bidi="th-TH"/>
      </w:rPr>
    </w:lvl>
  </w:abstractNum>
  <w:abstractNum w:abstractNumId="3">
    <w:nsid w:val="73501750"/>
    <w:multiLevelType w:val="singleLevel"/>
    <w:tmpl w:val="1062F0C8"/>
    <w:lvl w:ilvl="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  <w:cs w:val="0"/>
        <w:lang w:bidi="th-TH"/>
      </w:rPr>
    </w:lvl>
  </w:abstractNum>
  <w:abstractNum w:abstractNumId="4">
    <w:nsid w:val="7E914D3B"/>
    <w:multiLevelType w:val="singleLevel"/>
    <w:tmpl w:val="418E4E9A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5">
    <w:nsid w:val="7FB80DD2"/>
    <w:multiLevelType w:val="singleLevel"/>
    <w:tmpl w:val="C9DA4F9E"/>
    <w:lvl w:ilvl="0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B15A9B"/>
    <w:rsid w:val="00000BD2"/>
    <w:rsid w:val="0000169B"/>
    <w:rsid w:val="000074B8"/>
    <w:rsid w:val="0001163A"/>
    <w:rsid w:val="0001614D"/>
    <w:rsid w:val="0001675F"/>
    <w:rsid w:val="0002082F"/>
    <w:rsid w:val="0002092A"/>
    <w:rsid w:val="000213DB"/>
    <w:rsid w:val="00023B30"/>
    <w:rsid w:val="00025A6C"/>
    <w:rsid w:val="00025A98"/>
    <w:rsid w:val="00027380"/>
    <w:rsid w:val="000273D2"/>
    <w:rsid w:val="00031FCC"/>
    <w:rsid w:val="00034482"/>
    <w:rsid w:val="00034D1B"/>
    <w:rsid w:val="00036DAB"/>
    <w:rsid w:val="00037CE3"/>
    <w:rsid w:val="000407E8"/>
    <w:rsid w:val="00040D75"/>
    <w:rsid w:val="000413F0"/>
    <w:rsid w:val="0004565B"/>
    <w:rsid w:val="000460F5"/>
    <w:rsid w:val="00046D08"/>
    <w:rsid w:val="00047776"/>
    <w:rsid w:val="00052357"/>
    <w:rsid w:val="000556DD"/>
    <w:rsid w:val="00061C39"/>
    <w:rsid w:val="000624F6"/>
    <w:rsid w:val="00062545"/>
    <w:rsid w:val="00064299"/>
    <w:rsid w:val="00064C21"/>
    <w:rsid w:val="00065CEB"/>
    <w:rsid w:val="00072064"/>
    <w:rsid w:val="000750F7"/>
    <w:rsid w:val="000756C0"/>
    <w:rsid w:val="0008085F"/>
    <w:rsid w:val="00080DFA"/>
    <w:rsid w:val="00081421"/>
    <w:rsid w:val="00084260"/>
    <w:rsid w:val="00084C5D"/>
    <w:rsid w:val="00084FC3"/>
    <w:rsid w:val="00090E16"/>
    <w:rsid w:val="00092BE5"/>
    <w:rsid w:val="0009306D"/>
    <w:rsid w:val="000932A2"/>
    <w:rsid w:val="00095289"/>
    <w:rsid w:val="00095F41"/>
    <w:rsid w:val="000A2958"/>
    <w:rsid w:val="000A3DEB"/>
    <w:rsid w:val="000A4D30"/>
    <w:rsid w:val="000A55C0"/>
    <w:rsid w:val="000A6E40"/>
    <w:rsid w:val="000A788E"/>
    <w:rsid w:val="000B08C1"/>
    <w:rsid w:val="000B2241"/>
    <w:rsid w:val="000B3058"/>
    <w:rsid w:val="000B383E"/>
    <w:rsid w:val="000B4AE9"/>
    <w:rsid w:val="000B70F5"/>
    <w:rsid w:val="000C0529"/>
    <w:rsid w:val="000C5A11"/>
    <w:rsid w:val="000C781D"/>
    <w:rsid w:val="000D1970"/>
    <w:rsid w:val="000D597D"/>
    <w:rsid w:val="000E37CB"/>
    <w:rsid w:val="000E5C54"/>
    <w:rsid w:val="000E5CF1"/>
    <w:rsid w:val="000F17FD"/>
    <w:rsid w:val="000F2BC6"/>
    <w:rsid w:val="000F3603"/>
    <w:rsid w:val="000F4C17"/>
    <w:rsid w:val="000F6D4B"/>
    <w:rsid w:val="000F7482"/>
    <w:rsid w:val="000F7D92"/>
    <w:rsid w:val="001022AF"/>
    <w:rsid w:val="00103218"/>
    <w:rsid w:val="0010384C"/>
    <w:rsid w:val="00106BA0"/>
    <w:rsid w:val="00106FC2"/>
    <w:rsid w:val="001078F5"/>
    <w:rsid w:val="00113230"/>
    <w:rsid w:val="00113A61"/>
    <w:rsid w:val="00113D02"/>
    <w:rsid w:val="001175AF"/>
    <w:rsid w:val="00117C79"/>
    <w:rsid w:val="00120019"/>
    <w:rsid w:val="00120B2B"/>
    <w:rsid w:val="00121122"/>
    <w:rsid w:val="00123FED"/>
    <w:rsid w:val="001241C1"/>
    <w:rsid w:val="001250CE"/>
    <w:rsid w:val="00127098"/>
    <w:rsid w:val="001277BF"/>
    <w:rsid w:val="001307A4"/>
    <w:rsid w:val="00135A14"/>
    <w:rsid w:val="0013644B"/>
    <w:rsid w:val="001367A4"/>
    <w:rsid w:val="00141372"/>
    <w:rsid w:val="001418F9"/>
    <w:rsid w:val="001430E2"/>
    <w:rsid w:val="001432E4"/>
    <w:rsid w:val="00144D44"/>
    <w:rsid w:val="00144F3D"/>
    <w:rsid w:val="00150270"/>
    <w:rsid w:val="00150AAA"/>
    <w:rsid w:val="00151B41"/>
    <w:rsid w:val="00151D9A"/>
    <w:rsid w:val="00152CFE"/>
    <w:rsid w:val="001548E6"/>
    <w:rsid w:val="001564BF"/>
    <w:rsid w:val="001578F1"/>
    <w:rsid w:val="00160234"/>
    <w:rsid w:val="001636DD"/>
    <w:rsid w:val="00165E9F"/>
    <w:rsid w:val="00167040"/>
    <w:rsid w:val="00171B12"/>
    <w:rsid w:val="00173ED5"/>
    <w:rsid w:val="00176017"/>
    <w:rsid w:val="0017664B"/>
    <w:rsid w:val="00180481"/>
    <w:rsid w:val="00183BF1"/>
    <w:rsid w:val="0018410C"/>
    <w:rsid w:val="00185F21"/>
    <w:rsid w:val="00186486"/>
    <w:rsid w:val="00186DEF"/>
    <w:rsid w:val="0019252C"/>
    <w:rsid w:val="0019325A"/>
    <w:rsid w:val="0019536F"/>
    <w:rsid w:val="00196269"/>
    <w:rsid w:val="001A0502"/>
    <w:rsid w:val="001A0A8B"/>
    <w:rsid w:val="001A2D6D"/>
    <w:rsid w:val="001A67BC"/>
    <w:rsid w:val="001B553B"/>
    <w:rsid w:val="001B7C0F"/>
    <w:rsid w:val="001C0812"/>
    <w:rsid w:val="001C093D"/>
    <w:rsid w:val="001C0B10"/>
    <w:rsid w:val="001C19D0"/>
    <w:rsid w:val="001C1E27"/>
    <w:rsid w:val="001C269B"/>
    <w:rsid w:val="001C2E3E"/>
    <w:rsid w:val="001C5F7C"/>
    <w:rsid w:val="001C604A"/>
    <w:rsid w:val="001D022F"/>
    <w:rsid w:val="001D1E10"/>
    <w:rsid w:val="001D4808"/>
    <w:rsid w:val="001D76D6"/>
    <w:rsid w:val="001E36F5"/>
    <w:rsid w:val="001E37DD"/>
    <w:rsid w:val="001E57DE"/>
    <w:rsid w:val="001E5C46"/>
    <w:rsid w:val="001E71B0"/>
    <w:rsid w:val="001F1DBE"/>
    <w:rsid w:val="001F297F"/>
    <w:rsid w:val="001F35B3"/>
    <w:rsid w:val="001F3752"/>
    <w:rsid w:val="001F460C"/>
    <w:rsid w:val="001F7CD9"/>
    <w:rsid w:val="00200ADC"/>
    <w:rsid w:val="00200CED"/>
    <w:rsid w:val="002018E4"/>
    <w:rsid w:val="00201B71"/>
    <w:rsid w:val="00203958"/>
    <w:rsid w:val="00204A47"/>
    <w:rsid w:val="00205CFB"/>
    <w:rsid w:val="00206FB1"/>
    <w:rsid w:val="00207E1B"/>
    <w:rsid w:val="00213532"/>
    <w:rsid w:val="0021435F"/>
    <w:rsid w:val="002146AD"/>
    <w:rsid w:val="00217147"/>
    <w:rsid w:val="002171C2"/>
    <w:rsid w:val="00217541"/>
    <w:rsid w:val="00217903"/>
    <w:rsid w:val="002208B8"/>
    <w:rsid w:val="002211CE"/>
    <w:rsid w:val="0022215C"/>
    <w:rsid w:val="00223BD3"/>
    <w:rsid w:val="00230010"/>
    <w:rsid w:val="00230279"/>
    <w:rsid w:val="002337B6"/>
    <w:rsid w:val="00235D51"/>
    <w:rsid w:val="0023627E"/>
    <w:rsid w:val="0023799F"/>
    <w:rsid w:val="00237B53"/>
    <w:rsid w:val="00237D5B"/>
    <w:rsid w:val="00241C7A"/>
    <w:rsid w:val="002447AF"/>
    <w:rsid w:val="00246C57"/>
    <w:rsid w:val="00256529"/>
    <w:rsid w:val="00256546"/>
    <w:rsid w:val="00256FA5"/>
    <w:rsid w:val="0026027E"/>
    <w:rsid w:val="0026238D"/>
    <w:rsid w:val="00264010"/>
    <w:rsid w:val="0026449E"/>
    <w:rsid w:val="0026591E"/>
    <w:rsid w:val="00270CCC"/>
    <w:rsid w:val="00273D0F"/>
    <w:rsid w:val="002741D8"/>
    <w:rsid w:val="002755AC"/>
    <w:rsid w:val="00283428"/>
    <w:rsid w:val="0028376C"/>
    <w:rsid w:val="002947A6"/>
    <w:rsid w:val="002951A6"/>
    <w:rsid w:val="00295983"/>
    <w:rsid w:val="00297B2B"/>
    <w:rsid w:val="00297F1B"/>
    <w:rsid w:val="002A121B"/>
    <w:rsid w:val="002B00C7"/>
    <w:rsid w:val="002B13E6"/>
    <w:rsid w:val="002B3C42"/>
    <w:rsid w:val="002B7827"/>
    <w:rsid w:val="002B7B3A"/>
    <w:rsid w:val="002C3E26"/>
    <w:rsid w:val="002C7D1B"/>
    <w:rsid w:val="002D050E"/>
    <w:rsid w:val="002D14DC"/>
    <w:rsid w:val="002D1724"/>
    <w:rsid w:val="002D392E"/>
    <w:rsid w:val="002D7064"/>
    <w:rsid w:val="002E1266"/>
    <w:rsid w:val="002E1E1E"/>
    <w:rsid w:val="002E682E"/>
    <w:rsid w:val="002F1832"/>
    <w:rsid w:val="002F2FEA"/>
    <w:rsid w:val="003012F1"/>
    <w:rsid w:val="00303086"/>
    <w:rsid w:val="00303FC8"/>
    <w:rsid w:val="00304195"/>
    <w:rsid w:val="00306794"/>
    <w:rsid w:val="00306ED9"/>
    <w:rsid w:val="0030748A"/>
    <w:rsid w:val="00307602"/>
    <w:rsid w:val="00311A38"/>
    <w:rsid w:val="00311F9D"/>
    <w:rsid w:val="00314E42"/>
    <w:rsid w:val="00321ECE"/>
    <w:rsid w:val="003243F7"/>
    <w:rsid w:val="003247CF"/>
    <w:rsid w:val="0032635A"/>
    <w:rsid w:val="003275CD"/>
    <w:rsid w:val="003311E6"/>
    <w:rsid w:val="0033440F"/>
    <w:rsid w:val="00334792"/>
    <w:rsid w:val="00334B4F"/>
    <w:rsid w:val="0033543B"/>
    <w:rsid w:val="0034022B"/>
    <w:rsid w:val="00340341"/>
    <w:rsid w:val="00342E25"/>
    <w:rsid w:val="00345AA9"/>
    <w:rsid w:val="0035453D"/>
    <w:rsid w:val="00357515"/>
    <w:rsid w:val="00361331"/>
    <w:rsid w:val="00361985"/>
    <w:rsid w:val="00367C7D"/>
    <w:rsid w:val="003702DA"/>
    <w:rsid w:val="003725B9"/>
    <w:rsid w:val="0037503F"/>
    <w:rsid w:val="00377B6D"/>
    <w:rsid w:val="003808B1"/>
    <w:rsid w:val="003811E1"/>
    <w:rsid w:val="00390437"/>
    <w:rsid w:val="0039424F"/>
    <w:rsid w:val="00395B0A"/>
    <w:rsid w:val="00395EBB"/>
    <w:rsid w:val="003A1321"/>
    <w:rsid w:val="003A3B50"/>
    <w:rsid w:val="003A7126"/>
    <w:rsid w:val="003B1C39"/>
    <w:rsid w:val="003B1FE6"/>
    <w:rsid w:val="003B280B"/>
    <w:rsid w:val="003B40B5"/>
    <w:rsid w:val="003B614F"/>
    <w:rsid w:val="003B6D36"/>
    <w:rsid w:val="003C0901"/>
    <w:rsid w:val="003C192D"/>
    <w:rsid w:val="003C3AF3"/>
    <w:rsid w:val="003C3E3F"/>
    <w:rsid w:val="003C5444"/>
    <w:rsid w:val="003D0567"/>
    <w:rsid w:val="003D30DD"/>
    <w:rsid w:val="003D524B"/>
    <w:rsid w:val="003D5E62"/>
    <w:rsid w:val="003E1D82"/>
    <w:rsid w:val="003E26FD"/>
    <w:rsid w:val="003E4463"/>
    <w:rsid w:val="003E4EB7"/>
    <w:rsid w:val="003E520C"/>
    <w:rsid w:val="003F02FD"/>
    <w:rsid w:val="003F1C40"/>
    <w:rsid w:val="003F340D"/>
    <w:rsid w:val="003F3B9C"/>
    <w:rsid w:val="003F46BC"/>
    <w:rsid w:val="003F46E1"/>
    <w:rsid w:val="003F4C54"/>
    <w:rsid w:val="003F6065"/>
    <w:rsid w:val="003F68F6"/>
    <w:rsid w:val="003F6ABE"/>
    <w:rsid w:val="003F73C8"/>
    <w:rsid w:val="00404041"/>
    <w:rsid w:val="0040530D"/>
    <w:rsid w:val="00405AEE"/>
    <w:rsid w:val="0040612E"/>
    <w:rsid w:val="004077B6"/>
    <w:rsid w:val="00410938"/>
    <w:rsid w:val="004128CC"/>
    <w:rsid w:val="00415769"/>
    <w:rsid w:val="00415AA9"/>
    <w:rsid w:val="004162F6"/>
    <w:rsid w:val="004210A6"/>
    <w:rsid w:val="0042191B"/>
    <w:rsid w:val="004224D1"/>
    <w:rsid w:val="0042580E"/>
    <w:rsid w:val="00427AE9"/>
    <w:rsid w:val="00427F50"/>
    <w:rsid w:val="00431E81"/>
    <w:rsid w:val="0043258F"/>
    <w:rsid w:val="00432F18"/>
    <w:rsid w:val="00433E69"/>
    <w:rsid w:val="004348D3"/>
    <w:rsid w:val="00434E5E"/>
    <w:rsid w:val="00434ECB"/>
    <w:rsid w:val="0043591C"/>
    <w:rsid w:val="00435F99"/>
    <w:rsid w:val="0044032E"/>
    <w:rsid w:val="00441BC3"/>
    <w:rsid w:val="00442F89"/>
    <w:rsid w:val="00444369"/>
    <w:rsid w:val="004443D1"/>
    <w:rsid w:val="0044466F"/>
    <w:rsid w:val="00446661"/>
    <w:rsid w:val="00446E82"/>
    <w:rsid w:val="00447C78"/>
    <w:rsid w:val="00454642"/>
    <w:rsid w:val="00460AE2"/>
    <w:rsid w:val="0046295F"/>
    <w:rsid w:val="004629FE"/>
    <w:rsid w:val="00463374"/>
    <w:rsid w:val="0046421C"/>
    <w:rsid w:val="0046463F"/>
    <w:rsid w:val="0046485C"/>
    <w:rsid w:val="0046703D"/>
    <w:rsid w:val="00472E49"/>
    <w:rsid w:val="004735E1"/>
    <w:rsid w:val="0047382F"/>
    <w:rsid w:val="004755F6"/>
    <w:rsid w:val="00476EFB"/>
    <w:rsid w:val="004821A9"/>
    <w:rsid w:val="00482361"/>
    <w:rsid w:val="0048329C"/>
    <w:rsid w:val="0048417F"/>
    <w:rsid w:val="0048436F"/>
    <w:rsid w:val="00485157"/>
    <w:rsid w:val="00490176"/>
    <w:rsid w:val="00491444"/>
    <w:rsid w:val="0049303E"/>
    <w:rsid w:val="00495A34"/>
    <w:rsid w:val="00495A72"/>
    <w:rsid w:val="00497FC6"/>
    <w:rsid w:val="004A223F"/>
    <w:rsid w:val="004A3EE1"/>
    <w:rsid w:val="004A52C0"/>
    <w:rsid w:val="004A62A2"/>
    <w:rsid w:val="004A71B6"/>
    <w:rsid w:val="004A79C1"/>
    <w:rsid w:val="004A7A4E"/>
    <w:rsid w:val="004A7CE8"/>
    <w:rsid w:val="004B2696"/>
    <w:rsid w:val="004B34B8"/>
    <w:rsid w:val="004B4C61"/>
    <w:rsid w:val="004B63EE"/>
    <w:rsid w:val="004B6450"/>
    <w:rsid w:val="004B6C0E"/>
    <w:rsid w:val="004B75BA"/>
    <w:rsid w:val="004C1FEE"/>
    <w:rsid w:val="004C3266"/>
    <w:rsid w:val="004C70BB"/>
    <w:rsid w:val="004D0491"/>
    <w:rsid w:val="004D2081"/>
    <w:rsid w:val="004D57DE"/>
    <w:rsid w:val="004D7EB8"/>
    <w:rsid w:val="004E0D1E"/>
    <w:rsid w:val="004E1139"/>
    <w:rsid w:val="004E2BDD"/>
    <w:rsid w:val="004E2FCA"/>
    <w:rsid w:val="004E3904"/>
    <w:rsid w:val="004E63FE"/>
    <w:rsid w:val="004E64B1"/>
    <w:rsid w:val="004F32AF"/>
    <w:rsid w:val="004F543D"/>
    <w:rsid w:val="004F5C9B"/>
    <w:rsid w:val="004F724A"/>
    <w:rsid w:val="00500E33"/>
    <w:rsid w:val="00504E3B"/>
    <w:rsid w:val="00504FA5"/>
    <w:rsid w:val="005122E4"/>
    <w:rsid w:val="00512D0F"/>
    <w:rsid w:val="00515D17"/>
    <w:rsid w:val="00516390"/>
    <w:rsid w:val="00521A01"/>
    <w:rsid w:val="005267BA"/>
    <w:rsid w:val="00533202"/>
    <w:rsid w:val="00533626"/>
    <w:rsid w:val="005348EF"/>
    <w:rsid w:val="00534C46"/>
    <w:rsid w:val="00535112"/>
    <w:rsid w:val="00535D03"/>
    <w:rsid w:val="0053643B"/>
    <w:rsid w:val="00542B01"/>
    <w:rsid w:val="00542E96"/>
    <w:rsid w:val="005448FA"/>
    <w:rsid w:val="00552F25"/>
    <w:rsid w:val="00554CD1"/>
    <w:rsid w:val="00557E37"/>
    <w:rsid w:val="005614FE"/>
    <w:rsid w:val="00562942"/>
    <w:rsid w:val="00562E32"/>
    <w:rsid w:val="00563C2C"/>
    <w:rsid w:val="005700EE"/>
    <w:rsid w:val="00570858"/>
    <w:rsid w:val="005709C0"/>
    <w:rsid w:val="00577E05"/>
    <w:rsid w:val="0058037E"/>
    <w:rsid w:val="00581324"/>
    <w:rsid w:val="00582AD0"/>
    <w:rsid w:val="005838AD"/>
    <w:rsid w:val="00584688"/>
    <w:rsid w:val="005846C0"/>
    <w:rsid w:val="00587B28"/>
    <w:rsid w:val="00590AC1"/>
    <w:rsid w:val="00593F52"/>
    <w:rsid w:val="00596607"/>
    <w:rsid w:val="005976C1"/>
    <w:rsid w:val="00597B03"/>
    <w:rsid w:val="005A6649"/>
    <w:rsid w:val="005A6FC6"/>
    <w:rsid w:val="005A70D2"/>
    <w:rsid w:val="005A7229"/>
    <w:rsid w:val="005A798C"/>
    <w:rsid w:val="005B5EAB"/>
    <w:rsid w:val="005B6AC8"/>
    <w:rsid w:val="005B7369"/>
    <w:rsid w:val="005C0100"/>
    <w:rsid w:val="005C13CF"/>
    <w:rsid w:val="005C7ACB"/>
    <w:rsid w:val="005D0A6C"/>
    <w:rsid w:val="005D170D"/>
    <w:rsid w:val="005D2CF2"/>
    <w:rsid w:val="005D31E6"/>
    <w:rsid w:val="005D5B3A"/>
    <w:rsid w:val="005D5D32"/>
    <w:rsid w:val="005D7257"/>
    <w:rsid w:val="005E5E2B"/>
    <w:rsid w:val="005E7220"/>
    <w:rsid w:val="005F12EA"/>
    <w:rsid w:val="005F1BFE"/>
    <w:rsid w:val="005F313E"/>
    <w:rsid w:val="005F3557"/>
    <w:rsid w:val="005F4DE7"/>
    <w:rsid w:val="005F543A"/>
    <w:rsid w:val="00600BD0"/>
    <w:rsid w:val="00600F59"/>
    <w:rsid w:val="00601031"/>
    <w:rsid w:val="00601A69"/>
    <w:rsid w:val="00604D04"/>
    <w:rsid w:val="00604E88"/>
    <w:rsid w:val="00605B98"/>
    <w:rsid w:val="00606C02"/>
    <w:rsid w:val="00610422"/>
    <w:rsid w:val="00614F0E"/>
    <w:rsid w:val="00615111"/>
    <w:rsid w:val="00615545"/>
    <w:rsid w:val="00616635"/>
    <w:rsid w:val="00616F02"/>
    <w:rsid w:val="00620198"/>
    <w:rsid w:val="00622CCF"/>
    <w:rsid w:val="00630E6D"/>
    <w:rsid w:val="0063207F"/>
    <w:rsid w:val="00632103"/>
    <w:rsid w:val="006331DC"/>
    <w:rsid w:val="00634EAC"/>
    <w:rsid w:val="00636D84"/>
    <w:rsid w:val="006463AF"/>
    <w:rsid w:val="00647165"/>
    <w:rsid w:val="00651883"/>
    <w:rsid w:val="00651AD4"/>
    <w:rsid w:val="00651B98"/>
    <w:rsid w:val="00653422"/>
    <w:rsid w:val="00655B8B"/>
    <w:rsid w:val="00661961"/>
    <w:rsid w:val="00661C3E"/>
    <w:rsid w:val="006626D6"/>
    <w:rsid w:val="0066411D"/>
    <w:rsid w:val="006713E6"/>
    <w:rsid w:val="0067483C"/>
    <w:rsid w:val="0067563C"/>
    <w:rsid w:val="006757F7"/>
    <w:rsid w:val="0067715A"/>
    <w:rsid w:val="00677326"/>
    <w:rsid w:val="006813E2"/>
    <w:rsid w:val="006833C1"/>
    <w:rsid w:val="00683BF3"/>
    <w:rsid w:val="006873AA"/>
    <w:rsid w:val="006903DC"/>
    <w:rsid w:val="00690C33"/>
    <w:rsid w:val="00692097"/>
    <w:rsid w:val="0069405D"/>
    <w:rsid w:val="006A379A"/>
    <w:rsid w:val="006A6535"/>
    <w:rsid w:val="006A6CA6"/>
    <w:rsid w:val="006B507D"/>
    <w:rsid w:val="006B7063"/>
    <w:rsid w:val="006B7148"/>
    <w:rsid w:val="006C19DE"/>
    <w:rsid w:val="006C241B"/>
    <w:rsid w:val="006C24A8"/>
    <w:rsid w:val="006C6A3E"/>
    <w:rsid w:val="006C6C56"/>
    <w:rsid w:val="006D29BB"/>
    <w:rsid w:val="006D37D9"/>
    <w:rsid w:val="006D3CD2"/>
    <w:rsid w:val="006D4E94"/>
    <w:rsid w:val="006D6C05"/>
    <w:rsid w:val="006D7128"/>
    <w:rsid w:val="006D7B23"/>
    <w:rsid w:val="006D7C91"/>
    <w:rsid w:val="006E01D6"/>
    <w:rsid w:val="006E3478"/>
    <w:rsid w:val="006E34F6"/>
    <w:rsid w:val="006E3718"/>
    <w:rsid w:val="006E546E"/>
    <w:rsid w:val="006E5B71"/>
    <w:rsid w:val="006E7C38"/>
    <w:rsid w:val="006F015A"/>
    <w:rsid w:val="006F0C3F"/>
    <w:rsid w:val="006F0FC2"/>
    <w:rsid w:val="006F17DA"/>
    <w:rsid w:val="006F1AC4"/>
    <w:rsid w:val="006F2F36"/>
    <w:rsid w:val="006F3B73"/>
    <w:rsid w:val="006F47F7"/>
    <w:rsid w:val="006F585C"/>
    <w:rsid w:val="00700039"/>
    <w:rsid w:val="007019F1"/>
    <w:rsid w:val="0070475F"/>
    <w:rsid w:val="00706039"/>
    <w:rsid w:val="007065C5"/>
    <w:rsid w:val="00712365"/>
    <w:rsid w:val="00713D0A"/>
    <w:rsid w:val="00714320"/>
    <w:rsid w:val="00714ECD"/>
    <w:rsid w:val="0072624C"/>
    <w:rsid w:val="00726285"/>
    <w:rsid w:val="007274A3"/>
    <w:rsid w:val="00730C08"/>
    <w:rsid w:val="00730C14"/>
    <w:rsid w:val="00731886"/>
    <w:rsid w:val="00733C27"/>
    <w:rsid w:val="00735CF1"/>
    <w:rsid w:val="00736F1D"/>
    <w:rsid w:val="007376C0"/>
    <w:rsid w:val="00741C73"/>
    <w:rsid w:val="007442D3"/>
    <w:rsid w:val="007468C6"/>
    <w:rsid w:val="00746DB7"/>
    <w:rsid w:val="00754486"/>
    <w:rsid w:val="00754875"/>
    <w:rsid w:val="00754DB8"/>
    <w:rsid w:val="00757191"/>
    <w:rsid w:val="00760718"/>
    <w:rsid w:val="00770410"/>
    <w:rsid w:val="0077594C"/>
    <w:rsid w:val="00775BA2"/>
    <w:rsid w:val="00781E1A"/>
    <w:rsid w:val="00785972"/>
    <w:rsid w:val="007875B0"/>
    <w:rsid w:val="00792828"/>
    <w:rsid w:val="00793CE3"/>
    <w:rsid w:val="00795CC7"/>
    <w:rsid w:val="007A0DD3"/>
    <w:rsid w:val="007A348F"/>
    <w:rsid w:val="007A4025"/>
    <w:rsid w:val="007A6A33"/>
    <w:rsid w:val="007A7CC1"/>
    <w:rsid w:val="007B0D63"/>
    <w:rsid w:val="007C63D7"/>
    <w:rsid w:val="007C6C48"/>
    <w:rsid w:val="007C7F86"/>
    <w:rsid w:val="007D02DD"/>
    <w:rsid w:val="007D20E3"/>
    <w:rsid w:val="007D4CE4"/>
    <w:rsid w:val="007D54DE"/>
    <w:rsid w:val="007D74DF"/>
    <w:rsid w:val="007E0D02"/>
    <w:rsid w:val="007E1C46"/>
    <w:rsid w:val="007E23F6"/>
    <w:rsid w:val="007E5283"/>
    <w:rsid w:val="007E56D6"/>
    <w:rsid w:val="007F2948"/>
    <w:rsid w:val="007F4378"/>
    <w:rsid w:val="007F4FC6"/>
    <w:rsid w:val="007F79E1"/>
    <w:rsid w:val="0080168F"/>
    <w:rsid w:val="00802417"/>
    <w:rsid w:val="00802DAB"/>
    <w:rsid w:val="00803A64"/>
    <w:rsid w:val="00804F8D"/>
    <w:rsid w:val="00805230"/>
    <w:rsid w:val="0080716B"/>
    <w:rsid w:val="00810667"/>
    <w:rsid w:val="008112AB"/>
    <w:rsid w:val="008124C3"/>
    <w:rsid w:val="008125E4"/>
    <w:rsid w:val="0081466E"/>
    <w:rsid w:val="00815E60"/>
    <w:rsid w:val="008162D0"/>
    <w:rsid w:val="0082032A"/>
    <w:rsid w:val="00821D57"/>
    <w:rsid w:val="0082314E"/>
    <w:rsid w:val="00826871"/>
    <w:rsid w:val="008271D5"/>
    <w:rsid w:val="00827AAE"/>
    <w:rsid w:val="00832EF3"/>
    <w:rsid w:val="00834093"/>
    <w:rsid w:val="008356AB"/>
    <w:rsid w:val="00835C60"/>
    <w:rsid w:val="0083778A"/>
    <w:rsid w:val="00843217"/>
    <w:rsid w:val="00844036"/>
    <w:rsid w:val="0084421B"/>
    <w:rsid w:val="00845EB9"/>
    <w:rsid w:val="00846DA6"/>
    <w:rsid w:val="00847154"/>
    <w:rsid w:val="00847D84"/>
    <w:rsid w:val="00852503"/>
    <w:rsid w:val="00853938"/>
    <w:rsid w:val="00857ED4"/>
    <w:rsid w:val="00862004"/>
    <w:rsid w:val="008620F4"/>
    <w:rsid w:val="008623D9"/>
    <w:rsid w:val="00862D02"/>
    <w:rsid w:val="00870CA9"/>
    <w:rsid w:val="00871DAB"/>
    <w:rsid w:val="00877E31"/>
    <w:rsid w:val="00880686"/>
    <w:rsid w:val="00881EFD"/>
    <w:rsid w:val="0088274B"/>
    <w:rsid w:val="00882EBE"/>
    <w:rsid w:val="0088498A"/>
    <w:rsid w:val="00886F4D"/>
    <w:rsid w:val="00890DFE"/>
    <w:rsid w:val="00891D0D"/>
    <w:rsid w:val="008965C6"/>
    <w:rsid w:val="00897AE5"/>
    <w:rsid w:val="00897D70"/>
    <w:rsid w:val="008A0B56"/>
    <w:rsid w:val="008A1B7A"/>
    <w:rsid w:val="008A251C"/>
    <w:rsid w:val="008A5244"/>
    <w:rsid w:val="008A74F7"/>
    <w:rsid w:val="008B44B0"/>
    <w:rsid w:val="008C0C12"/>
    <w:rsid w:val="008C75DA"/>
    <w:rsid w:val="008D12E5"/>
    <w:rsid w:val="008D4C41"/>
    <w:rsid w:val="008E1F6E"/>
    <w:rsid w:val="008E2D2A"/>
    <w:rsid w:val="008E3232"/>
    <w:rsid w:val="008E3A22"/>
    <w:rsid w:val="008E3A34"/>
    <w:rsid w:val="008E4C89"/>
    <w:rsid w:val="008E533B"/>
    <w:rsid w:val="008E5982"/>
    <w:rsid w:val="008E64BC"/>
    <w:rsid w:val="008F0618"/>
    <w:rsid w:val="008F1348"/>
    <w:rsid w:val="008F42FA"/>
    <w:rsid w:val="008F43D8"/>
    <w:rsid w:val="008F4948"/>
    <w:rsid w:val="008F5590"/>
    <w:rsid w:val="008F6259"/>
    <w:rsid w:val="008F7E27"/>
    <w:rsid w:val="009005FA"/>
    <w:rsid w:val="009070D3"/>
    <w:rsid w:val="00912E0C"/>
    <w:rsid w:val="00915C90"/>
    <w:rsid w:val="00917EDE"/>
    <w:rsid w:val="00920D0C"/>
    <w:rsid w:val="009215A8"/>
    <w:rsid w:val="00923059"/>
    <w:rsid w:val="009233CE"/>
    <w:rsid w:val="00925B44"/>
    <w:rsid w:val="00925C80"/>
    <w:rsid w:val="009325D3"/>
    <w:rsid w:val="0093304F"/>
    <w:rsid w:val="00934B24"/>
    <w:rsid w:val="00934F7B"/>
    <w:rsid w:val="00935CEF"/>
    <w:rsid w:val="00936399"/>
    <w:rsid w:val="00936A83"/>
    <w:rsid w:val="00941B2A"/>
    <w:rsid w:val="00942E40"/>
    <w:rsid w:val="00943872"/>
    <w:rsid w:val="00943E32"/>
    <w:rsid w:val="009443FD"/>
    <w:rsid w:val="00944A78"/>
    <w:rsid w:val="00944AA3"/>
    <w:rsid w:val="00944DE0"/>
    <w:rsid w:val="00945265"/>
    <w:rsid w:val="009457F7"/>
    <w:rsid w:val="00945B35"/>
    <w:rsid w:val="00945F0D"/>
    <w:rsid w:val="00947997"/>
    <w:rsid w:val="00947A32"/>
    <w:rsid w:val="009504A8"/>
    <w:rsid w:val="00951440"/>
    <w:rsid w:val="00957561"/>
    <w:rsid w:val="00957862"/>
    <w:rsid w:val="00957870"/>
    <w:rsid w:val="00960C63"/>
    <w:rsid w:val="00962D97"/>
    <w:rsid w:val="0097094F"/>
    <w:rsid w:val="00971026"/>
    <w:rsid w:val="00972099"/>
    <w:rsid w:val="0097336F"/>
    <w:rsid w:val="00974467"/>
    <w:rsid w:val="00975603"/>
    <w:rsid w:val="009756A2"/>
    <w:rsid w:val="00977538"/>
    <w:rsid w:val="00987B19"/>
    <w:rsid w:val="00995560"/>
    <w:rsid w:val="00996A73"/>
    <w:rsid w:val="00997BE1"/>
    <w:rsid w:val="009A075B"/>
    <w:rsid w:val="009A0ACE"/>
    <w:rsid w:val="009A1949"/>
    <w:rsid w:val="009A21D3"/>
    <w:rsid w:val="009A36BA"/>
    <w:rsid w:val="009A3FBC"/>
    <w:rsid w:val="009A486B"/>
    <w:rsid w:val="009A5268"/>
    <w:rsid w:val="009A5542"/>
    <w:rsid w:val="009A7913"/>
    <w:rsid w:val="009B16C0"/>
    <w:rsid w:val="009B1BCB"/>
    <w:rsid w:val="009B1ECE"/>
    <w:rsid w:val="009B4514"/>
    <w:rsid w:val="009C0653"/>
    <w:rsid w:val="009C26A4"/>
    <w:rsid w:val="009C390A"/>
    <w:rsid w:val="009C591F"/>
    <w:rsid w:val="009C79DF"/>
    <w:rsid w:val="009D0CE6"/>
    <w:rsid w:val="009D1505"/>
    <w:rsid w:val="009D1907"/>
    <w:rsid w:val="009D296D"/>
    <w:rsid w:val="009D48E6"/>
    <w:rsid w:val="009D4CB0"/>
    <w:rsid w:val="009D647D"/>
    <w:rsid w:val="009E08EF"/>
    <w:rsid w:val="009E0CE4"/>
    <w:rsid w:val="009E16A3"/>
    <w:rsid w:val="009E1DD0"/>
    <w:rsid w:val="009E4A93"/>
    <w:rsid w:val="009F2B75"/>
    <w:rsid w:val="009F31DD"/>
    <w:rsid w:val="009F374A"/>
    <w:rsid w:val="00A00461"/>
    <w:rsid w:val="00A00F56"/>
    <w:rsid w:val="00A02F82"/>
    <w:rsid w:val="00A05AE8"/>
    <w:rsid w:val="00A070B4"/>
    <w:rsid w:val="00A07DE8"/>
    <w:rsid w:val="00A12F41"/>
    <w:rsid w:val="00A14FA3"/>
    <w:rsid w:val="00A15518"/>
    <w:rsid w:val="00A16E71"/>
    <w:rsid w:val="00A177DE"/>
    <w:rsid w:val="00A20B51"/>
    <w:rsid w:val="00A215A6"/>
    <w:rsid w:val="00A24E31"/>
    <w:rsid w:val="00A260BF"/>
    <w:rsid w:val="00A3031D"/>
    <w:rsid w:val="00A30DD6"/>
    <w:rsid w:val="00A31F18"/>
    <w:rsid w:val="00A35D45"/>
    <w:rsid w:val="00A37F04"/>
    <w:rsid w:val="00A40408"/>
    <w:rsid w:val="00A45185"/>
    <w:rsid w:val="00A454B1"/>
    <w:rsid w:val="00A45A45"/>
    <w:rsid w:val="00A54919"/>
    <w:rsid w:val="00A5526F"/>
    <w:rsid w:val="00A56036"/>
    <w:rsid w:val="00A569A2"/>
    <w:rsid w:val="00A57872"/>
    <w:rsid w:val="00A6758F"/>
    <w:rsid w:val="00A67A4B"/>
    <w:rsid w:val="00A71ACD"/>
    <w:rsid w:val="00A73BA7"/>
    <w:rsid w:val="00A74EC2"/>
    <w:rsid w:val="00A75743"/>
    <w:rsid w:val="00A81FFB"/>
    <w:rsid w:val="00A8214A"/>
    <w:rsid w:val="00A83B83"/>
    <w:rsid w:val="00A83E95"/>
    <w:rsid w:val="00A84D00"/>
    <w:rsid w:val="00A84E66"/>
    <w:rsid w:val="00A876D0"/>
    <w:rsid w:val="00A9077A"/>
    <w:rsid w:val="00A92C83"/>
    <w:rsid w:val="00A96635"/>
    <w:rsid w:val="00A967BC"/>
    <w:rsid w:val="00AA07E8"/>
    <w:rsid w:val="00AA0816"/>
    <w:rsid w:val="00AA41CC"/>
    <w:rsid w:val="00AA5DDE"/>
    <w:rsid w:val="00AB1E73"/>
    <w:rsid w:val="00AB3C53"/>
    <w:rsid w:val="00AB4503"/>
    <w:rsid w:val="00AB5DE3"/>
    <w:rsid w:val="00AB6E38"/>
    <w:rsid w:val="00AC0A6F"/>
    <w:rsid w:val="00AC0C44"/>
    <w:rsid w:val="00AC12A6"/>
    <w:rsid w:val="00AC18B1"/>
    <w:rsid w:val="00AC1D6E"/>
    <w:rsid w:val="00AC221E"/>
    <w:rsid w:val="00AC5B70"/>
    <w:rsid w:val="00AC6B4B"/>
    <w:rsid w:val="00AC7173"/>
    <w:rsid w:val="00AD2FAC"/>
    <w:rsid w:val="00AD4F9E"/>
    <w:rsid w:val="00AD56B9"/>
    <w:rsid w:val="00AE15B9"/>
    <w:rsid w:val="00AE365A"/>
    <w:rsid w:val="00AE448C"/>
    <w:rsid w:val="00AE643E"/>
    <w:rsid w:val="00AE72F3"/>
    <w:rsid w:val="00AF05DC"/>
    <w:rsid w:val="00AF1A00"/>
    <w:rsid w:val="00AF3D2F"/>
    <w:rsid w:val="00AF4BFB"/>
    <w:rsid w:val="00AF6F0D"/>
    <w:rsid w:val="00AF76CA"/>
    <w:rsid w:val="00B02384"/>
    <w:rsid w:val="00B02783"/>
    <w:rsid w:val="00B038C5"/>
    <w:rsid w:val="00B057FB"/>
    <w:rsid w:val="00B079F7"/>
    <w:rsid w:val="00B1464B"/>
    <w:rsid w:val="00B1549B"/>
    <w:rsid w:val="00B15A9B"/>
    <w:rsid w:val="00B1651F"/>
    <w:rsid w:val="00B17624"/>
    <w:rsid w:val="00B20289"/>
    <w:rsid w:val="00B23D6B"/>
    <w:rsid w:val="00B26FA2"/>
    <w:rsid w:val="00B2743B"/>
    <w:rsid w:val="00B278AC"/>
    <w:rsid w:val="00B30087"/>
    <w:rsid w:val="00B30A78"/>
    <w:rsid w:val="00B3353B"/>
    <w:rsid w:val="00B33981"/>
    <w:rsid w:val="00B34EF3"/>
    <w:rsid w:val="00B3507B"/>
    <w:rsid w:val="00B361E9"/>
    <w:rsid w:val="00B36B3B"/>
    <w:rsid w:val="00B438E2"/>
    <w:rsid w:val="00B43CE5"/>
    <w:rsid w:val="00B4706C"/>
    <w:rsid w:val="00B504FB"/>
    <w:rsid w:val="00B51383"/>
    <w:rsid w:val="00B524C8"/>
    <w:rsid w:val="00B553FD"/>
    <w:rsid w:val="00B55758"/>
    <w:rsid w:val="00B563A3"/>
    <w:rsid w:val="00B61B07"/>
    <w:rsid w:val="00B629A2"/>
    <w:rsid w:val="00B644FF"/>
    <w:rsid w:val="00B648BA"/>
    <w:rsid w:val="00B6544B"/>
    <w:rsid w:val="00B672FE"/>
    <w:rsid w:val="00B7083C"/>
    <w:rsid w:val="00B718E6"/>
    <w:rsid w:val="00B7404A"/>
    <w:rsid w:val="00B745C7"/>
    <w:rsid w:val="00B75D4A"/>
    <w:rsid w:val="00B76D7D"/>
    <w:rsid w:val="00B857D2"/>
    <w:rsid w:val="00B86B8F"/>
    <w:rsid w:val="00B86DF8"/>
    <w:rsid w:val="00B871D0"/>
    <w:rsid w:val="00B90282"/>
    <w:rsid w:val="00B90D55"/>
    <w:rsid w:val="00B91206"/>
    <w:rsid w:val="00B92312"/>
    <w:rsid w:val="00B93252"/>
    <w:rsid w:val="00B93701"/>
    <w:rsid w:val="00B94884"/>
    <w:rsid w:val="00B95CA2"/>
    <w:rsid w:val="00BA0AB0"/>
    <w:rsid w:val="00BA0B38"/>
    <w:rsid w:val="00BA371B"/>
    <w:rsid w:val="00BA5431"/>
    <w:rsid w:val="00BA5CD4"/>
    <w:rsid w:val="00BA6C40"/>
    <w:rsid w:val="00BA7CC7"/>
    <w:rsid w:val="00BB574A"/>
    <w:rsid w:val="00BB66CB"/>
    <w:rsid w:val="00BB7B00"/>
    <w:rsid w:val="00BC1A2F"/>
    <w:rsid w:val="00BC3077"/>
    <w:rsid w:val="00BC7202"/>
    <w:rsid w:val="00BD038C"/>
    <w:rsid w:val="00BD04A5"/>
    <w:rsid w:val="00BD0E27"/>
    <w:rsid w:val="00BD26AC"/>
    <w:rsid w:val="00BD37D8"/>
    <w:rsid w:val="00BD451A"/>
    <w:rsid w:val="00BD590F"/>
    <w:rsid w:val="00BD7D2D"/>
    <w:rsid w:val="00BE486F"/>
    <w:rsid w:val="00BE7225"/>
    <w:rsid w:val="00BE7244"/>
    <w:rsid w:val="00BF5802"/>
    <w:rsid w:val="00BF6F49"/>
    <w:rsid w:val="00BF7378"/>
    <w:rsid w:val="00C04555"/>
    <w:rsid w:val="00C070BF"/>
    <w:rsid w:val="00C0718E"/>
    <w:rsid w:val="00C10694"/>
    <w:rsid w:val="00C13E96"/>
    <w:rsid w:val="00C1472D"/>
    <w:rsid w:val="00C16893"/>
    <w:rsid w:val="00C16B49"/>
    <w:rsid w:val="00C20376"/>
    <w:rsid w:val="00C2368A"/>
    <w:rsid w:val="00C23B3D"/>
    <w:rsid w:val="00C2752A"/>
    <w:rsid w:val="00C3320D"/>
    <w:rsid w:val="00C3558E"/>
    <w:rsid w:val="00C35864"/>
    <w:rsid w:val="00C3698D"/>
    <w:rsid w:val="00C36B24"/>
    <w:rsid w:val="00C41789"/>
    <w:rsid w:val="00C423C1"/>
    <w:rsid w:val="00C43260"/>
    <w:rsid w:val="00C4402B"/>
    <w:rsid w:val="00C47C0E"/>
    <w:rsid w:val="00C54156"/>
    <w:rsid w:val="00C54BC7"/>
    <w:rsid w:val="00C5775E"/>
    <w:rsid w:val="00C60648"/>
    <w:rsid w:val="00C67A93"/>
    <w:rsid w:val="00C71BD7"/>
    <w:rsid w:val="00C73C4C"/>
    <w:rsid w:val="00C7460A"/>
    <w:rsid w:val="00C7464A"/>
    <w:rsid w:val="00C74B21"/>
    <w:rsid w:val="00C74FF6"/>
    <w:rsid w:val="00C7582C"/>
    <w:rsid w:val="00C8286D"/>
    <w:rsid w:val="00C830FB"/>
    <w:rsid w:val="00C846F2"/>
    <w:rsid w:val="00C86578"/>
    <w:rsid w:val="00C86AED"/>
    <w:rsid w:val="00C875FC"/>
    <w:rsid w:val="00C90234"/>
    <w:rsid w:val="00C91EFB"/>
    <w:rsid w:val="00C92ADD"/>
    <w:rsid w:val="00C96F63"/>
    <w:rsid w:val="00CA1400"/>
    <w:rsid w:val="00CA1637"/>
    <w:rsid w:val="00CA2CC1"/>
    <w:rsid w:val="00CA32C7"/>
    <w:rsid w:val="00CA47DA"/>
    <w:rsid w:val="00CA5777"/>
    <w:rsid w:val="00CA5BEC"/>
    <w:rsid w:val="00CA6180"/>
    <w:rsid w:val="00CA6194"/>
    <w:rsid w:val="00CB1A6E"/>
    <w:rsid w:val="00CB209C"/>
    <w:rsid w:val="00CB4A96"/>
    <w:rsid w:val="00CB6CA0"/>
    <w:rsid w:val="00CB7FEA"/>
    <w:rsid w:val="00CC1904"/>
    <w:rsid w:val="00CC5B74"/>
    <w:rsid w:val="00CC7D45"/>
    <w:rsid w:val="00CD1AC4"/>
    <w:rsid w:val="00CD1E1D"/>
    <w:rsid w:val="00CD3D9F"/>
    <w:rsid w:val="00CD50A9"/>
    <w:rsid w:val="00CD5318"/>
    <w:rsid w:val="00CD5616"/>
    <w:rsid w:val="00CD5A0A"/>
    <w:rsid w:val="00CD6835"/>
    <w:rsid w:val="00CD7BA6"/>
    <w:rsid w:val="00CE1329"/>
    <w:rsid w:val="00CE1AD6"/>
    <w:rsid w:val="00CE372B"/>
    <w:rsid w:val="00CE49DA"/>
    <w:rsid w:val="00CE4A66"/>
    <w:rsid w:val="00CE71E7"/>
    <w:rsid w:val="00CE7B8B"/>
    <w:rsid w:val="00CF0AAA"/>
    <w:rsid w:val="00CF1047"/>
    <w:rsid w:val="00CF10C2"/>
    <w:rsid w:val="00CF1FF9"/>
    <w:rsid w:val="00CF46EC"/>
    <w:rsid w:val="00D00E5A"/>
    <w:rsid w:val="00D05717"/>
    <w:rsid w:val="00D06CC7"/>
    <w:rsid w:val="00D10476"/>
    <w:rsid w:val="00D109FF"/>
    <w:rsid w:val="00D10F56"/>
    <w:rsid w:val="00D1111C"/>
    <w:rsid w:val="00D12662"/>
    <w:rsid w:val="00D12814"/>
    <w:rsid w:val="00D1293D"/>
    <w:rsid w:val="00D13633"/>
    <w:rsid w:val="00D15173"/>
    <w:rsid w:val="00D1593C"/>
    <w:rsid w:val="00D15B47"/>
    <w:rsid w:val="00D17BC4"/>
    <w:rsid w:val="00D235BE"/>
    <w:rsid w:val="00D24036"/>
    <w:rsid w:val="00D265FA"/>
    <w:rsid w:val="00D31A43"/>
    <w:rsid w:val="00D3309C"/>
    <w:rsid w:val="00D3422F"/>
    <w:rsid w:val="00D35D99"/>
    <w:rsid w:val="00D41164"/>
    <w:rsid w:val="00D45436"/>
    <w:rsid w:val="00D45499"/>
    <w:rsid w:val="00D46229"/>
    <w:rsid w:val="00D46D45"/>
    <w:rsid w:val="00D47DFC"/>
    <w:rsid w:val="00D5047C"/>
    <w:rsid w:val="00D50648"/>
    <w:rsid w:val="00D52B5D"/>
    <w:rsid w:val="00D541D7"/>
    <w:rsid w:val="00D61188"/>
    <w:rsid w:val="00D63970"/>
    <w:rsid w:val="00D64D7F"/>
    <w:rsid w:val="00D65FF5"/>
    <w:rsid w:val="00D66056"/>
    <w:rsid w:val="00D668F4"/>
    <w:rsid w:val="00D67B14"/>
    <w:rsid w:val="00D70011"/>
    <w:rsid w:val="00D704E5"/>
    <w:rsid w:val="00D7288B"/>
    <w:rsid w:val="00D72C53"/>
    <w:rsid w:val="00D7394E"/>
    <w:rsid w:val="00D748F1"/>
    <w:rsid w:val="00D7682B"/>
    <w:rsid w:val="00D76CF5"/>
    <w:rsid w:val="00D772D8"/>
    <w:rsid w:val="00D850B4"/>
    <w:rsid w:val="00D86944"/>
    <w:rsid w:val="00D94011"/>
    <w:rsid w:val="00D95228"/>
    <w:rsid w:val="00D95A4C"/>
    <w:rsid w:val="00D96712"/>
    <w:rsid w:val="00D978DD"/>
    <w:rsid w:val="00DA1A4E"/>
    <w:rsid w:val="00DA1F2C"/>
    <w:rsid w:val="00DA4D5F"/>
    <w:rsid w:val="00DA59FD"/>
    <w:rsid w:val="00DA73E5"/>
    <w:rsid w:val="00DA7851"/>
    <w:rsid w:val="00DA79D9"/>
    <w:rsid w:val="00DB0DEC"/>
    <w:rsid w:val="00DB2373"/>
    <w:rsid w:val="00DB4ED5"/>
    <w:rsid w:val="00DB6150"/>
    <w:rsid w:val="00DB7A88"/>
    <w:rsid w:val="00DC0726"/>
    <w:rsid w:val="00DC2CBD"/>
    <w:rsid w:val="00DC4910"/>
    <w:rsid w:val="00DC5E0C"/>
    <w:rsid w:val="00DD088C"/>
    <w:rsid w:val="00DD31B6"/>
    <w:rsid w:val="00DD45B2"/>
    <w:rsid w:val="00DD54FA"/>
    <w:rsid w:val="00DE09D7"/>
    <w:rsid w:val="00DE2262"/>
    <w:rsid w:val="00DE2B06"/>
    <w:rsid w:val="00DE347D"/>
    <w:rsid w:val="00DE43AB"/>
    <w:rsid w:val="00DE5035"/>
    <w:rsid w:val="00DE5EFF"/>
    <w:rsid w:val="00DE63CC"/>
    <w:rsid w:val="00DE660E"/>
    <w:rsid w:val="00DF00BB"/>
    <w:rsid w:val="00DF1935"/>
    <w:rsid w:val="00DF20C1"/>
    <w:rsid w:val="00DF3C51"/>
    <w:rsid w:val="00DF570E"/>
    <w:rsid w:val="00DF5815"/>
    <w:rsid w:val="00DF58CF"/>
    <w:rsid w:val="00DF5E06"/>
    <w:rsid w:val="00DF7272"/>
    <w:rsid w:val="00DF7687"/>
    <w:rsid w:val="00E00FA3"/>
    <w:rsid w:val="00E018AB"/>
    <w:rsid w:val="00E02095"/>
    <w:rsid w:val="00E0232B"/>
    <w:rsid w:val="00E0266B"/>
    <w:rsid w:val="00E11DE7"/>
    <w:rsid w:val="00E153F6"/>
    <w:rsid w:val="00E172C1"/>
    <w:rsid w:val="00E21F65"/>
    <w:rsid w:val="00E2260D"/>
    <w:rsid w:val="00E25769"/>
    <w:rsid w:val="00E2590E"/>
    <w:rsid w:val="00E26AFB"/>
    <w:rsid w:val="00E3005A"/>
    <w:rsid w:val="00E3164E"/>
    <w:rsid w:val="00E31B07"/>
    <w:rsid w:val="00E3224B"/>
    <w:rsid w:val="00E334E2"/>
    <w:rsid w:val="00E33DC1"/>
    <w:rsid w:val="00E3434E"/>
    <w:rsid w:val="00E35059"/>
    <w:rsid w:val="00E36953"/>
    <w:rsid w:val="00E37265"/>
    <w:rsid w:val="00E44A1B"/>
    <w:rsid w:val="00E45450"/>
    <w:rsid w:val="00E4632A"/>
    <w:rsid w:val="00E517BA"/>
    <w:rsid w:val="00E51FD2"/>
    <w:rsid w:val="00E53BC6"/>
    <w:rsid w:val="00E53ED4"/>
    <w:rsid w:val="00E551E9"/>
    <w:rsid w:val="00E567F1"/>
    <w:rsid w:val="00E60858"/>
    <w:rsid w:val="00E64979"/>
    <w:rsid w:val="00E724E4"/>
    <w:rsid w:val="00E755BD"/>
    <w:rsid w:val="00E77791"/>
    <w:rsid w:val="00E77856"/>
    <w:rsid w:val="00E800BE"/>
    <w:rsid w:val="00E82627"/>
    <w:rsid w:val="00E83B11"/>
    <w:rsid w:val="00E84B19"/>
    <w:rsid w:val="00E855D3"/>
    <w:rsid w:val="00E8659B"/>
    <w:rsid w:val="00E86757"/>
    <w:rsid w:val="00E867B5"/>
    <w:rsid w:val="00E90239"/>
    <w:rsid w:val="00E9093F"/>
    <w:rsid w:val="00E92478"/>
    <w:rsid w:val="00E92F3A"/>
    <w:rsid w:val="00E93C97"/>
    <w:rsid w:val="00E93CFF"/>
    <w:rsid w:val="00E94D0F"/>
    <w:rsid w:val="00E94FCA"/>
    <w:rsid w:val="00E970DE"/>
    <w:rsid w:val="00E97DF7"/>
    <w:rsid w:val="00EA46A1"/>
    <w:rsid w:val="00EA58F2"/>
    <w:rsid w:val="00EB285A"/>
    <w:rsid w:val="00EB5287"/>
    <w:rsid w:val="00EB5CE7"/>
    <w:rsid w:val="00EC03BC"/>
    <w:rsid w:val="00EC1F01"/>
    <w:rsid w:val="00EC24DB"/>
    <w:rsid w:val="00EC3AC3"/>
    <w:rsid w:val="00EC3D89"/>
    <w:rsid w:val="00EC42F7"/>
    <w:rsid w:val="00EC4B92"/>
    <w:rsid w:val="00EC5322"/>
    <w:rsid w:val="00EC7A76"/>
    <w:rsid w:val="00EC7BF1"/>
    <w:rsid w:val="00ED4F2A"/>
    <w:rsid w:val="00ED6BF8"/>
    <w:rsid w:val="00EE212E"/>
    <w:rsid w:val="00EE2848"/>
    <w:rsid w:val="00EE2CC9"/>
    <w:rsid w:val="00EF478C"/>
    <w:rsid w:val="00EF4A91"/>
    <w:rsid w:val="00EF5976"/>
    <w:rsid w:val="00F006C1"/>
    <w:rsid w:val="00F0101F"/>
    <w:rsid w:val="00F021F0"/>
    <w:rsid w:val="00F02C7D"/>
    <w:rsid w:val="00F03A1C"/>
    <w:rsid w:val="00F041FB"/>
    <w:rsid w:val="00F07CEA"/>
    <w:rsid w:val="00F07CF2"/>
    <w:rsid w:val="00F11A69"/>
    <w:rsid w:val="00F134F5"/>
    <w:rsid w:val="00F13524"/>
    <w:rsid w:val="00F13E6A"/>
    <w:rsid w:val="00F1434C"/>
    <w:rsid w:val="00F143A9"/>
    <w:rsid w:val="00F14F1C"/>
    <w:rsid w:val="00F167D7"/>
    <w:rsid w:val="00F16F6A"/>
    <w:rsid w:val="00F21641"/>
    <w:rsid w:val="00F22B2C"/>
    <w:rsid w:val="00F231DF"/>
    <w:rsid w:val="00F238C3"/>
    <w:rsid w:val="00F27C77"/>
    <w:rsid w:val="00F31223"/>
    <w:rsid w:val="00F31FBA"/>
    <w:rsid w:val="00F34934"/>
    <w:rsid w:val="00F4107B"/>
    <w:rsid w:val="00F417BB"/>
    <w:rsid w:val="00F46B43"/>
    <w:rsid w:val="00F507DD"/>
    <w:rsid w:val="00F50B5A"/>
    <w:rsid w:val="00F515C8"/>
    <w:rsid w:val="00F5199E"/>
    <w:rsid w:val="00F52474"/>
    <w:rsid w:val="00F541BE"/>
    <w:rsid w:val="00F56DE4"/>
    <w:rsid w:val="00F577B9"/>
    <w:rsid w:val="00F57F96"/>
    <w:rsid w:val="00F60784"/>
    <w:rsid w:val="00F61FF7"/>
    <w:rsid w:val="00F62AC0"/>
    <w:rsid w:val="00F65B9C"/>
    <w:rsid w:val="00F66C8B"/>
    <w:rsid w:val="00F721BF"/>
    <w:rsid w:val="00F730CD"/>
    <w:rsid w:val="00F74E06"/>
    <w:rsid w:val="00F76EDF"/>
    <w:rsid w:val="00F77837"/>
    <w:rsid w:val="00F7795F"/>
    <w:rsid w:val="00F8263C"/>
    <w:rsid w:val="00F82849"/>
    <w:rsid w:val="00F82FB3"/>
    <w:rsid w:val="00F830B9"/>
    <w:rsid w:val="00F9017C"/>
    <w:rsid w:val="00F921D6"/>
    <w:rsid w:val="00F92EF3"/>
    <w:rsid w:val="00F961C5"/>
    <w:rsid w:val="00F96F47"/>
    <w:rsid w:val="00F97E52"/>
    <w:rsid w:val="00FA252D"/>
    <w:rsid w:val="00FA3748"/>
    <w:rsid w:val="00FA465E"/>
    <w:rsid w:val="00FB0719"/>
    <w:rsid w:val="00FB0CEC"/>
    <w:rsid w:val="00FB122D"/>
    <w:rsid w:val="00FB14A8"/>
    <w:rsid w:val="00FB3BA6"/>
    <w:rsid w:val="00FC2792"/>
    <w:rsid w:val="00FC2BB9"/>
    <w:rsid w:val="00FC4209"/>
    <w:rsid w:val="00FC595F"/>
    <w:rsid w:val="00FC606F"/>
    <w:rsid w:val="00FD0A8C"/>
    <w:rsid w:val="00FD2F1C"/>
    <w:rsid w:val="00FD367C"/>
    <w:rsid w:val="00FD3D3D"/>
    <w:rsid w:val="00FD4A98"/>
    <w:rsid w:val="00FD6324"/>
    <w:rsid w:val="00FE154E"/>
    <w:rsid w:val="00FE1A43"/>
    <w:rsid w:val="00FE1AC1"/>
    <w:rsid w:val="00FE569D"/>
    <w:rsid w:val="00FE6A20"/>
    <w:rsid w:val="00FF0398"/>
    <w:rsid w:val="00FF0509"/>
    <w:rsid w:val="00FF281D"/>
    <w:rsid w:val="00FF28BD"/>
    <w:rsid w:val="00FF36BC"/>
    <w:rsid w:val="00FF4B12"/>
    <w:rsid w:val="00FF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FAC"/>
    <w:rPr>
      <w:rFonts w:cs="Cordia New"/>
      <w:sz w:val="28"/>
      <w:szCs w:val="28"/>
    </w:rPr>
  </w:style>
  <w:style w:type="paragraph" w:styleId="1">
    <w:name w:val="heading 1"/>
    <w:basedOn w:val="a"/>
    <w:next w:val="a"/>
    <w:qFormat/>
    <w:rsid w:val="00AD2FAC"/>
    <w:pPr>
      <w:keepNext/>
      <w:tabs>
        <w:tab w:val="left" w:pos="1080"/>
      </w:tabs>
      <w:spacing w:line="360" w:lineRule="auto"/>
      <w:jc w:val="both"/>
      <w:outlineLvl w:val="0"/>
    </w:pPr>
    <w:rPr>
      <w:rFonts w:cs="Times New Roman"/>
      <w:sz w:val="32"/>
      <w:szCs w:val="32"/>
    </w:rPr>
  </w:style>
  <w:style w:type="paragraph" w:styleId="2">
    <w:name w:val="heading 2"/>
    <w:basedOn w:val="a"/>
    <w:next w:val="a"/>
    <w:qFormat/>
    <w:rsid w:val="00AD2FAC"/>
    <w:pPr>
      <w:keepNext/>
      <w:jc w:val="center"/>
      <w:outlineLvl w:val="1"/>
    </w:pPr>
    <w:rPr>
      <w:rFonts w:cs="Times New Roman"/>
      <w:b/>
      <w:bCs/>
      <w:sz w:val="32"/>
      <w:szCs w:val="32"/>
    </w:rPr>
  </w:style>
  <w:style w:type="paragraph" w:styleId="3">
    <w:name w:val="heading 3"/>
    <w:basedOn w:val="a"/>
    <w:next w:val="a"/>
    <w:qFormat/>
    <w:rsid w:val="00AD2FAC"/>
    <w:pPr>
      <w:keepNext/>
      <w:tabs>
        <w:tab w:val="left" w:pos="1080"/>
      </w:tabs>
      <w:spacing w:line="360" w:lineRule="auto"/>
      <w:outlineLvl w:val="2"/>
    </w:pPr>
    <w:rPr>
      <w:rFonts w:cs="Times New Roman"/>
      <w:sz w:val="32"/>
      <w:szCs w:val="32"/>
    </w:rPr>
  </w:style>
  <w:style w:type="paragraph" w:styleId="4">
    <w:name w:val="heading 4"/>
    <w:basedOn w:val="a"/>
    <w:next w:val="a"/>
    <w:qFormat/>
    <w:rsid w:val="00AD2FAC"/>
    <w:pPr>
      <w:keepNext/>
      <w:jc w:val="center"/>
      <w:outlineLvl w:val="3"/>
    </w:pPr>
    <w:rPr>
      <w:rFonts w:cs="Times New Roman"/>
      <w:sz w:val="32"/>
      <w:szCs w:val="32"/>
    </w:rPr>
  </w:style>
  <w:style w:type="paragraph" w:styleId="5">
    <w:name w:val="heading 5"/>
    <w:basedOn w:val="a"/>
    <w:next w:val="a"/>
    <w:qFormat/>
    <w:rsid w:val="00AD2FAC"/>
    <w:pPr>
      <w:keepNext/>
      <w:tabs>
        <w:tab w:val="left" w:pos="1080"/>
      </w:tabs>
      <w:jc w:val="right"/>
      <w:outlineLvl w:val="4"/>
    </w:pPr>
    <w:rPr>
      <w:rFonts w:cs="Times New Roman"/>
      <w:sz w:val="32"/>
      <w:szCs w:val="32"/>
    </w:rPr>
  </w:style>
  <w:style w:type="paragraph" w:styleId="6">
    <w:name w:val="heading 6"/>
    <w:basedOn w:val="a"/>
    <w:next w:val="a"/>
    <w:qFormat/>
    <w:rsid w:val="00AD2FAC"/>
    <w:pPr>
      <w:keepNext/>
      <w:tabs>
        <w:tab w:val="left" w:pos="5310"/>
      </w:tabs>
      <w:jc w:val="thaiDistribute"/>
      <w:outlineLvl w:val="5"/>
    </w:pPr>
    <w:rPr>
      <w:rFonts w:cs="Times New Roman"/>
      <w:sz w:val="32"/>
      <w:szCs w:val="32"/>
    </w:rPr>
  </w:style>
  <w:style w:type="paragraph" w:styleId="7">
    <w:name w:val="heading 7"/>
    <w:basedOn w:val="a"/>
    <w:next w:val="a"/>
    <w:qFormat/>
    <w:rsid w:val="00AD2FAC"/>
    <w:pPr>
      <w:keepNext/>
      <w:tabs>
        <w:tab w:val="left" w:pos="1260"/>
        <w:tab w:val="left" w:pos="5310"/>
      </w:tabs>
      <w:spacing w:line="360" w:lineRule="auto"/>
      <w:jc w:val="both"/>
      <w:outlineLvl w:val="6"/>
    </w:pPr>
    <w:rPr>
      <w:rFonts w:cs="EucrosiaUPC"/>
      <w:b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rsid w:val="00AD2F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paragraph" w:styleId="a4">
    <w:name w:val="Body Text"/>
    <w:basedOn w:val="a"/>
    <w:link w:val="a5"/>
    <w:rsid w:val="00AD2FAC"/>
    <w:pPr>
      <w:tabs>
        <w:tab w:val="left" w:pos="1080"/>
      </w:tabs>
      <w:jc w:val="both"/>
    </w:pPr>
    <w:rPr>
      <w:rFonts w:cs="Times New Roman"/>
      <w:sz w:val="32"/>
      <w:szCs w:val="32"/>
    </w:rPr>
  </w:style>
  <w:style w:type="paragraph" w:styleId="20">
    <w:name w:val="Body Text 2"/>
    <w:basedOn w:val="a"/>
    <w:rsid w:val="00AD2FAC"/>
    <w:pPr>
      <w:tabs>
        <w:tab w:val="left" w:pos="1080"/>
      </w:tabs>
      <w:spacing w:line="20" w:lineRule="atLeast"/>
    </w:pPr>
    <w:rPr>
      <w:rFonts w:cs="Times New Roman"/>
      <w:sz w:val="32"/>
      <w:szCs w:val="32"/>
    </w:rPr>
  </w:style>
  <w:style w:type="paragraph" w:styleId="a6">
    <w:name w:val="caption"/>
    <w:basedOn w:val="a"/>
    <w:next w:val="a"/>
    <w:qFormat/>
    <w:rsid w:val="00AD2FAC"/>
    <w:pPr>
      <w:tabs>
        <w:tab w:val="left" w:pos="1080"/>
      </w:tabs>
      <w:jc w:val="right"/>
    </w:pPr>
    <w:rPr>
      <w:rFonts w:cs="Times New Roman"/>
      <w:sz w:val="32"/>
      <w:szCs w:val="32"/>
    </w:rPr>
  </w:style>
  <w:style w:type="paragraph" w:styleId="30">
    <w:name w:val="Body Text 3"/>
    <w:basedOn w:val="a"/>
    <w:link w:val="31"/>
    <w:rsid w:val="00AD2FAC"/>
    <w:pPr>
      <w:tabs>
        <w:tab w:val="left" w:pos="1080"/>
      </w:tabs>
      <w:jc w:val="thaiDistribute"/>
    </w:pPr>
    <w:rPr>
      <w:rFonts w:cs="Times New Roman"/>
      <w:sz w:val="32"/>
      <w:szCs w:val="32"/>
    </w:rPr>
  </w:style>
  <w:style w:type="character" w:styleId="a7">
    <w:name w:val="Hyperlink"/>
    <w:rsid w:val="006D7128"/>
    <w:rPr>
      <w:color w:val="444444"/>
      <w:u w:val="single"/>
    </w:rPr>
  </w:style>
  <w:style w:type="paragraph" w:styleId="a8">
    <w:name w:val="Normal (Web)"/>
    <w:basedOn w:val="a"/>
    <w:rsid w:val="006D7128"/>
    <w:pPr>
      <w:spacing w:before="100" w:beforeAutospacing="1" w:after="100" w:afterAutospacing="1"/>
    </w:pPr>
    <w:rPr>
      <w:rFonts w:ascii="Thonburi" w:hAnsi="Thonburi" w:cs="Tahoma"/>
      <w:color w:val="000000"/>
      <w:sz w:val="20"/>
      <w:szCs w:val="20"/>
    </w:rPr>
  </w:style>
  <w:style w:type="character" w:customStyle="1" w:styleId="e41">
    <w:name w:val="e41"/>
    <w:rsid w:val="00441BC3"/>
    <w:rPr>
      <w:color w:val="3300CC"/>
    </w:rPr>
  </w:style>
  <w:style w:type="paragraph" w:styleId="a9">
    <w:name w:val="header"/>
    <w:basedOn w:val="a"/>
    <w:link w:val="aa"/>
    <w:uiPriority w:val="99"/>
    <w:rsid w:val="00AC0C44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a">
    <w:name w:val="หัวกระดาษ อักขระ"/>
    <w:link w:val="a9"/>
    <w:uiPriority w:val="99"/>
    <w:rsid w:val="00AC0C44"/>
    <w:rPr>
      <w:rFonts w:cs="Cordia New"/>
      <w:sz w:val="28"/>
      <w:szCs w:val="35"/>
    </w:rPr>
  </w:style>
  <w:style w:type="paragraph" w:styleId="ab">
    <w:name w:val="footer"/>
    <w:basedOn w:val="a"/>
    <w:link w:val="ac"/>
    <w:rsid w:val="00AC0C44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c">
    <w:name w:val="ท้ายกระดาษ อักขระ"/>
    <w:link w:val="ab"/>
    <w:rsid w:val="00AC0C44"/>
    <w:rPr>
      <w:rFonts w:cs="Cordia New"/>
      <w:sz w:val="28"/>
      <w:szCs w:val="35"/>
    </w:rPr>
  </w:style>
  <w:style w:type="paragraph" w:styleId="ad">
    <w:name w:val="Balloon Text"/>
    <w:basedOn w:val="a"/>
    <w:link w:val="ae"/>
    <w:rsid w:val="00AC0C44"/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link w:val="ad"/>
    <w:rsid w:val="00AC0C44"/>
    <w:rPr>
      <w:rFonts w:ascii="Tahoma" w:hAnsi="Tahoma"/>
      <w:sz w:val="16"/>
    </w:rPr>
  </w:style>
  <w:style w:type="paragraph" w:styleId="af">
    <w:name w:val="Title"/>
    <w:basedOn w:val="a"/>
    <w:link w:val="af0"/>
    <w:qFormat/>
    <w:rsid w:val="00944DE0"/>
    <w:pPr>
      <w:ind w:left="142"/>
      <w:jc w:val="center"/>
    </w:pPr>
    <w:rPr>
      <w:rFonts w:ascii="AngsanaUPC" w:eastAsia="Angsana New" w:hAnsi="AngsanaUPC" w:cs="Angsana New"/>
      <w:b/>
      <w:bCs/>
      <w:sz w:val="72"/>
      <w:szCs w:val="72"/>
    </w:rPr>
  </w:style>
  <w:style w:type="character" w:customStyle="1" w:styleId="af0">
    <w:name w:val="ชื่อเรื่อง อักขระ"/>
    <w:link w:val="af"/>
    <w:rsid w:val="00944DE0"/>
    <w:rPr>
      <w:rFonts w:ascii="AngsanaUPC" w:eastAsia="Angsana New" w:hAnsi="AngsanaUPC" w:cs="AngsanaUPC"/>
      <w:b/>
      <w:bCs/>
      <w:sz w:val="72"/>
      <w:szCs w:val="72"/>
    </w:rPr>
  </w:style>
  <w:style w:type="paragraph" w:styleId="af1">
    <w:name w:val="List Paragraph"/>
    <w:basedOn w:val="a"/>
    <w:uiPriority w:val="34"/>
    <w:qFormat/>
    <w:rsid w:val="00306ED9"/>
    <w:pPr>
      <w:ind w:left="720"/>
      <w:contextualSpacing/>
    </w:pPr>
    <w:rPr>
      <w:szCs w:val="35"/>
    </w:rPr>
  </w:style>
  <w:style w:type="character" w:customStyle="1" w:styleId="a5">
    <w:name w:val="เนื้อความ อักขระ"/>
    <w:basedOn w:val="a0"/>
    <w:link w:val="a4"/>
    <w:rsid w:val="00217147"/>
    <w:rPr>
      <w:rFonts w:cs="Times New Roman"/>
      <w:sz w:val="32"/>
      <w:szCs w:val="32"/>
    </w:rPr>
  </w:style>
  <w:style w:type="character" w:customStyle="1" w:styleId="31">
    <w:name w:val="เนื้อความ 3 อักขระ"/>
    <w:basedOn w:val="a0"/>
    <w:link w:val="30"/>
    <w:rsid w:val="00431E81"/>
    <w:rPr>
      <w:rFonts w:cs="Times New Roman"/>
      <w:sz w:val="32"/>
      <w:szCs w:val="32"/>
    </w:rPr>
  </w:style>
  <w:style w:type="character" w:styleId="af2">
    <w:name w:val="Emphasis"/>
    <w:basedOn w:val="a0"/>
    <w:qFormat/>
    <w:rsid w:val="0088498A"/>
    <w:rPr>
      <w:i/>
      <w:iCs/>
    </w:rPr>
  </w:style>
  <w:style w:type="character" w:styleId="af3">
    <w:name w:val="Placeholder Text"/>
    <w:basedOn w:val="a0"/>
    <w:uiPriority w:val="99"/>
    <w:semiHidden/>
    <w:rsid w:val="002337B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FAC"/>
    <w:rPr>
      <w:rFonts w:cs="Cordia New"/>
      <w:sz w:val="28"/>
      <w:szCs w:val="28"/>
    </w:rPr>
  </w:style>
  <w:style w:type="paragraph" w:styleId="1">
    <w:name w:val="heading 1"/>
    <w:basedOn w:val="a"/>
    <w:next w:val="a"/>
    <w:qFormat/>
    <w:rsid w:val="00AD2FAC"/>
    <w:pPr>
      <w:keepNext/>
      <w:tabs>
        <w:tab w:val="left" w:pos="1080"/>
      </w:tabs>
      <w:spacing w:line="360" w:lineRule="auto"/>
      <w:jc w:val="both"/>
      <w:outlineLvl w:val="0"/>
    </w:pPr>
    <w:rPr>
      <w:rFonts w:cs="Times New Roman"/>
      <w:sz w:val="32"/>
      <w:szCs w:val="32"/>
    </w:rPr>
  </w:style>
  <w:style w:type="paragraph" w:styleId="2">
    <w:name w:val="heading 2"/>
    <w:basedOn w:val="a"/>
    <w:next w:val="a"/>
    <w:qFormat/>
    <w:rsid w:val="00AD2FAC"/>
    <w:pPr>
      <w:keepNext/>
      <w:jc w:val="center"/>
      <w:outlineLvl w:val="1"/>
    </w:pPr>
    <w:rPr>
      <w:rFonts w:cs="Times New Roman"/>
      <w:b/>
      <w:bCs/>
      <w:sz w:val="32"/>
      <w:szCs w:val="32"/>
    </w:rPr>
  </w:style>
  <w:style w:type="paragraph" w:styleId="3">
    <w:name w:val="heading 3"/>
    <w:basedOn w:val="a"/>
    <w:next w:val="a"/>
    <w:qFormat/>
    <w:rsid w:val="00AD2FAC"/>
    <w:pPr>
      <w:keepNext/>
      <w:tabs>
        <w:tab w:val="left" w:pos="1080"/>
      </w:tabs>
      <w:spacing w:line="360" w:lineRule="auto"/>
      <w:outlineLvl w:val="2"/>
    </w:pPr>
    <w:rPr>
      <w:rFonts w:cs="Times New Roman"/>
      <w:sz w:val="32"/>
      <w:szCs w:val="32"/>
    </w:rPr>
  </w:style>
  <w:style w:type="paragraph" w:styleId="4">
    <w:name w:val="heading 4"/>
    <w:basedOn w:val="a"/>
    <w:next w:val="a"/>
    <w:qFormat/>
    <w:rsid w:val="00AD2FAC"/>
    <w:pPr>
      <w:keepNext/>
      <w:jc w:val="center"/>
      <w:outlineLvl w:val="3"/>
    </w:pPr>
    <w:rPr>
      <w:rFonts w:cs="Times New Roman"/>
      <w:sz w:val="32"/>
      <w:szCs w:val="32"/>
    </w:rPr>
  </w:style>
  <w:style w:type="paragraph" w:styleId="5">
    <w:name w:val="heading 5"/>
    <w:basedOn w:val="a"/>
    <w:next w:val="a"/>
    <w:qFormat/>
    <w:rsid w:val="00AD2FAC"/>
    <w:pPr>
      <w:keepNext/>
      <w:tabs>
        <w:tab w:val="left" w:pos="1080"/>
      </w:tabs>
      <w:jc w:val="right"/>
      <w:outlineLvl w:val="4"/>
    </w:pPr>
    <w:rPr>
      <w:rFonts w:cs="Times New Roman"/>
      <w:sz w:val="32"/>
      <w:szCs w:val="32"/>
    </w:rPr>
  </w:style>
  <w:style w:type="paragraph" w:styleId="6">
    <w:name w:val="heading 6"/>
    <w:basedOn w:val="a"/>
    <w:next w:val="a"/>
    <w:qFormat/>
    <w:rsid w:val="00AD2FAC"/>
    <w:pPr>
      <w:keepNext/>
      <w:tabs>
        <w:tab w:val="left" w:pos="5310"/>
      </w:tabs>
      <w:jc w:val="thaiDistribute"/>
      <w:outlineLvl w:val="5"/>
    </w:pPr>
    <w:rPr>
      <w:rFonts w:cs="Times New Roman"/>
      <w:sz w:val="32"/>
      <w:szCs w:val="32"/>
    </w:rPr>
  </w:style>
  <w:style w:type="paragraph" w:styleId="7">
    <w:name w:val="heading 7"/>
    <w:basedOn w:val="a"/>
    <w:next w:val="a"/>
    <w:qFormat/>
    <w:rsid w:val="00AD2FAC"/>
    <w:pPr>
      <w:keepNext/>
      <w:tabs>
        <w:tab w:val="left" w:pos="1260"/>
        <w:tab w:val="left" w:pos="5310"/>
      </w:tabs>
      <w:spacing w:line="360" w:lineRule="auto"/>
      <w:jc w:val="both"/>
      <w:outlineLvl w:val="6"/>
    </w:pPr>
    <w:rPr>
      <w:rFonts w:cs="EucrosiaUPC"/>
      <w:b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rsid w:val="00AD2F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paragraph" w:styleId="a4">
    <w:name w:val="Body Text"/>
    <w:basedOn w:val="a"/>
    <w:rsid w:val="00AD2FAC"/>
    <w:pPr>
      <w:tabs>
        <w:tab w:val="left" w:pos="1080"/>
      </w:tabs>
      <w:jc w:val="both"/>
    </w:pPr>
    <w:rPr>
      <w:rFonts w:cs="Times New Roman"/>
      <w:sz w:val="32"/>
      <w:szCs w:val="32"/>
    </w:rPr>
  </w:style>
  <w:style w:type="paragraph" w:styleId="20">
    <w:name w:val="Body Text 2"/>
    <w:basedOn w:val="a"/>
    <w:rsid w:val="00AD2FAC"/>
    <w:pPr>
      <w:tabs>
        <w:tab w:val="left" w:pos="1080"/>
      </w:tabs>
      <w:spacing w:line="20" w:lineRule="atLeast"/>
    </w:pPr>
    <w:rPr>
      <w:rFonts w:cs="Times New Roman"/>
      <w:sz w:val="32"/>
      <w:szCs w:val="32"/>
    </w:rPr>
  </w:style>
  <w:style w:type="paragraph" w:styleId="a6">
    <w:name w:val="caption"/>
    <w:basedOn w:val="a"/>
    <w:next w:val="a"/>
    <w:qFormat/>
    <w:rsid w:val="00AD2FAC"/>
    <w:pPr>
      <w:tabs>
        <w:tab w:val="left" w:pos="1080"/>
      </w:tabs>
      <w:jc w:val="right"/>
    </w:pPr>
    <w:rPr>
      <w:rFonts w:cs="Times New Roman"/>
      <w:sz w:val="32"/>
      <w:szCs w:val="32"/>
    </w:rPr>
  </w:style>
  <w:style w:type="paragraph" w:styleId="30">
    <w:name w:val="Body Text 3"/>
    <w:basedOn w:val="a"/>
    <w:rsid w:val="00AD2FAC"/>
    <w:pPr>
      <w:tabs>
        <w:tab w:val="left" w:pos="1080"/>
      </w:tabs>
      <w:jc w:val="thaiDistribute"/>
    </w:pPr>
    <w:rPr>
      <w:rFonts w:cs="Times New Roman"/>
      <w:sz w:val="32"/>
      <w:szCs w:val="32"/>
    </w:rPr>
  </w:style>
  <w:style w:type="character" w:styleId="a7">
    <w:name w:val="Hyperlink"/>
    <w:rsid w:val="006D7128"/>
    <w:rPr>
      <w:color w:val="444444"/>
      <w:u w:val="single"/>
    </w:rPr>
  </w:style>
  <w:style w:type="paragraph" w:styleId="a8">
    <w:name w:val="Normal (Web)"/>
    <w:basedOn w:val="a"/>
    <w:rsid w:val="006D7128"/>
    <w:pPr>
      <w:spacing w:before="100" w:beforeAutospacing="1" w:after="100" w:afterAutospacing="1"/>
    </w:pPr>
    <w:rPr>
      <w:rFonts w:ascii="Thonburi" w:hAnsi="Thonburi" w:cs="Tahoma"/>
      <w:color w:val="000000"/>
      <w:sz w:val="20"/>
      <w:szCs w:val="20"/>
    </w:rPr>
  </w:style>
  <w:style w:type="character" w:customStyle="1" w:styleId="e41">
    <w:name w:val="e41"/>
    <w:rsid w:val="00441BC3"/>
    <w:rPr>
      <w:color w:val="3300CC"/>
    </w:rPr>
  </w:style>
  <w:style w:type="paragraph" w:styleId="a9">
    <w:name w:val="header"/>
    <w:basedOn w:val="a"/>
    <w:link w:val="aa"/>
    <w:uiPriority w:val="99"/>
    <w:rsid w:val="00AC0C44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a">
    <w:name w:val="หัวกระดาษ อักขระ"/>
    <w:link w:val="a9"/>
    <w:uiPriority w:val="99"/>
    <w:rsid w:val="00AC0C44"/>
    <w:rPr>
      <w:rFonts w:cs="Cordia New"/>
      <w:sz w:val="28"/>
      <w:szCs w:val="35"/>
    </w:rPr>
  </w:style>
  <w:style w:type="paragraph" w:styleId="ab">
    <w:name w:val="footer"/>
    <w:basedOn w:val="a"/>
    <w:link w:val="ac"/>
    <w:rsid w:val="00AC0C44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ac">
    <w:name w:val="ท้ายกระดาษ อักขระ"/>
    <w:link w:val="ab"/>
    <w:rsid w:val="00AC0C44"/>
    <w:rPr>
      <w:rFonts w:cs="Cordia New"/>
      <w:sz w:val="28"/>
      <w:szCs w:val="35"/>
    </w:rPr>
  </w:style>
  <w:style w:type="paragraph" w:styleId="ad">
    <w:name w:val="Balloon Text"/>
    <w:basedOn w:val="a"/>
    <w:link w:val="ae"/>
    <w:rsid w:val="00AC0C44"/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link w:val="ad"/>
    <w:rsid w:val="00AC0C44"/>
    <w:rPr>
      <w:rFonts w:ascii="Tahoma" w:hAnsi="Tahoma"/>
      <w:sz w:val="16"/>
    </w:rPr>
  </w:style>
  <w:style w:type="paragraph" w:styleId="af">
    <w:name w:val="Title"/>
    <w:basedOn w:val="a"/>
    <w:link w:val="af0"/>
    <w:qFormat/>
    <w:rsid w:val="00944DE0"/>
    <w:pPr>
      <w:ind w:left="142"/>
      <w:jc w:val="center"/>
    </w:pPr>
    <w:rPr>
      <w:rFonts w:ascii="AngsanaUPC" w:eastAsia="Angsana New" w:hAnsi="AngsanaUPC" w:cs="Angsana New"/>
      <w:b/>
      <w:bCs/>
      <w:sz w:val="72"/>
      <w:szCs w:val="72"/>
    </w:rPr>
  </w:style>
  <w:style w:type="character" w:customStyle="1" w:styleId="af0">
    <w:name w:val="ชื่อเรื่อง อักขระ"/>
    <w:link w:val="af"/>
    <w:rsid w:val="00944DE0"/>
    <w:rPr>
      <w:rFonts w:ascii="AngsanaUPC" w:eastAsia="Angsana New" w:hAnsi="AngsanaUPC" w:cs="AngsanaUPC"/>
      <w:b/>
      <w:bCs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DOC11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D52D217-B2F9-4067-B124-591D99155C0F}"/>
      </w:docPartPr>
      <w:docPartBody>
        <w:p w:rsidR="00C65545" w:rsidRDefault="00F55D9F">
          <w:r w:rsidRPr="005149B1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08B18DF8848345CCA43DF0E458AD5DC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D3F1DB7-02E3-430A-9195-0E7DE6A73D26}"/>
      </w:docPartPr>
      <w:docPartBody>
        <w:p w:rsidR="00C65545" w:rsidRDefault="00F55D9F" w:rsidP="00F55D9F">
          <w:pPr>
            <w:pStyle w:val="08B18DF8848345CCA43DF0E458AD5DC0"/>
          </w:pPr>
          <w:r w:rsidRPr="005149B1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efaultPlaceholder_108206515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0B5AE7E-8359-467D-9CB4-6B6CCEDACBC6}"/>
      </w:docPartPr>
      <w:docPartBody>
        <w:p w:rsidR="00C65545" w:rsidRDefault="00F55D9F">
          <w:r w:rsidRPr="005149B1">
            <w:rPr>
              <w:rStyle w:val="a3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9F"/>
    <w:rsid w:val="00322ABA"/>
    <w:rsid w:val="006B0637"/>
    <w:rsid w:val="00C65545"/>
    <w:rsid w:val="00F5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5D9F"/>
    <w:rPr>
      <w:color w:val="808080"/>
    </w:rPr>
  </w:style>
  <w:style w:type="paragraph" w:customStyle="1" w:styleId="08B18DF8848345CCA43DF0E458AD5DC0">
    <w:name w:val="08B18DF8848345CCA43DF0E458AD5DC0"/>
    <w:rsid w:val="00F55D9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5D9F"/>
    <w:rPr>
      <w:color w:val="808080"/>
    </w:rPr>
  </w:style>
  <w:style w:type="paragraph" w:customStyle="1" w:styleId="08B18DF8848345CCA43DF0E458AD5DC0">
    <w:name w:val="08B18DF8848345CCA43DF0E458AD5DC0"/>
    <w:rsid w:val="00F55D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AC294-79BB-403B-B60B-DBE2B7AF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DOC11.dot</Template>
  <TotalTime>339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naval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str</dc:creator>
  <cp:lastModifiedBy>WIN7_X64</cp:lastModifiedBy>
  <cp:revision>19</cp:revision>
  <cp:lastPrinted>2018-03-05T06:09:00Z</cp:lastPrinted>
  <dcterms:created xsi:type="dcterms:W3CDTF">2018-02-26T02:22:00Z</dcterms:created>
  <dcterms:modified xsi:type="dcterms:W3CDTF">2018-04-17T13:48:00Z</dcterms:modified>
</cp:coreProperties>
</file>